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E89CC" w14:textId="68351F52" w:rsidR="00B33158" w:rsidRPr="00A63FA5" w:rsidRDefault="00AF6FF3" w:rsidP="00B33158">
      <w:pPr>
        <w:pStyle w:val="Caption-NoSpaceAbove"/>
        <w:rPr>
          <w:smallCaps/>
          <w:szCs w:val="32"/>
        </w:rPr>
      </w:pPr>
      <w:r w:rsidRPr="00AF6FF3">
        <w:rPr>
          <w:smallCaps/>
          <w:sz w:val="40"/>
          <w:szCs w:val="40"/>
        </w:rPr>
        <w:t>Ninth Sunday after Pentecost</w:t>
      </w:r>
      <w:r w:rsidR="00B33158" w:rsidRPr="00AA67B0">
        <w:rPr>
          <w:smallCaps/>
          <w:sz w:val="40"/>
          <w:szCs w:val="40"/>
        </w:rPr>
        <w:tab/>
      </w:r>
      <w:r>
        <w:rPr>
          <w:smallCaps/>
          <w:szCs w:val="32"/>
        </w:rPr>
        <w:t>July 26, 2026</w:t>
      </w:r>
    </w:p>
    <w:p w14:paraId="63991E24" w14:textId="58FF7C82" w:rsidR="00B33158" w:rsidRPr="00E568C8" w:rsidRDefault="002A647B" w:rsidP="00B33158">
      <w:pPr>
        <w:keepNext/>
        <w:tabs>
          <w:tab w:val="right" w:pos="10800"/>
        </w:tabs>
        <w:rPr>
          <w:rFonts w:eastAsia="Times New Roman" w:cs="Times New Roman"/>
          <w:b/>
          <w:smallCaps/>
          <w:color w:val="000000"/>
          <w:sz w:val="32"/>
          <w:szCs w:val="32"/>
        </w:rPr>
      </w:pPr>
      <w:r>
        <w:rPr>
          <w:smallCaps/>
          <w:noProof/>
          <w:szCs w:val="32"/>
        </w:rPr>
        <w:drawing>
          <wp:anchor distT="0" distB="0" distL="45720" distR="0" simplePos="0" relativeHeight="251678720" behindDoc="1" locked="0" layoutInCell="1" allowOverlap="1" wp14:anchorId="143338FA" wp14:editId="75A5A438">
            <wp:simplePos x="0" y="0"/>
            <wp:positionH relativeFrom="margin">
              <wp:posOffset>5737951</wp:posOffset>
            </wp:positionH>
            <wp:positionV relativeFrom="paragraph">
              <wp:posOffset>23295</wp:posOffset>
            </wp:positionV>
            <wp:extent cx="1167765" cy="1300480"/>
            <wp:effectExtent l="38100" t="19050" r="13335" b="33020"/>
            <wp:wrapTight wrapText="bothSides">
              <wp:wrapPolygon edited="0">
                <wp:start x="-705" y="-316"/>
                <wp:lineTo x="-705" y="21516"/>
                <wp:lineTo x="2819" y="21832"/>
                <wp:lineTo x="21142" y="21832"/>
                <wp:lineTo x="21494" y="20250"/>
                <wp:lineTo x="21494" y="-316"/>
                <wp:lineTo x="-705" y="-316"/>
              </wp:wrapPolygon>
            </wp:wrapTight>
            <wp:docPr id="115148406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484063" name="Picture 1151484063"/>
                    <pic:cNvPicPr/>
                  </pic:nvPicPr>
                  <pic:blipFill rotWithShape="1">
                    <a:blip r:embed="rId8" cstate="print">
                      <a:extLst>
                        <a:ext uri="{28A0092B-C50C-407E-A947-70E740481C1C}">
                          <a14:useLocalDpi xmlns:a14="http://schemas.microsoft.com/office/drawing/2010/main" val="0"/>
                        </a:ext>
                      </a:extLst>
                    </a:blip>
                    <a:srcRect t="19281"/>
                    <a:stretch>
                      <a:fillRect/>
                    </a:stretch>
                  </pic:blipFill>
                  <pic:spPr bwMode="auto">
                    <a:xfrm>
                      <a:off x="0" y="0"/>
                      <a:ext cx="1167765" cy="1300480"/>
                    </a:xfrm>
                    <a:custGeom>
                      <a:avLst/>
                      <a:gdLst>
                        <a:gd name="csX0" fmla="*/ 0 w 1167765"/>
                        <a:gd name="csY0" fmla="*/ 0 h 1300480"/>
                        <a:gd name="csX1" fmla="*/ 572205 w 1167765"/>
                        <a:gd name="csY1" fmla="*/ 0 h 1300480"/>
                        <a:gd name="csX2" fmla="*/ 1167765 w 1167765"/>
                        <a:gd name="csY2" fmla="*/ 0 h 1300480"/>
                        <a:gd name="csX3" fmla="*/ 1167765 w 1167765"/>
                        <a:gd name="csY3" fmla="*/ 433493 h 1300480"/>
                        <a:gd name="csX4" fmla="*/ 1167765 w 1167765"/>
                        <a:gd name="csY4" fmla="*/ 866987 h 1300480"/>
                        <a:gd name="csX5" fmla="*/ 1167765 w 1167765"/>
                        <a:gd name="csY5" fmla="*/ 1300480 h 1300480"/>
                        <a:gd name="csX6" fmla="*/ 583883 w 1167765"/>
                        <a:gd name="csY6" fmla="*/ 1300480 h 1300480"/>
                        <a:gd name="csX7" fmla="*/ 0 w 1167765"/>
                        <a:gd name="csY7" fmla="*/ 1300480 h 1300480"/>
                        <a:gd name="csX8" fmla="*/ 0 w 1167765"/>
                        <a:gd name="csY8" fmla="*/ 892996 h 1300480"/>
                        <a:gd name="csX9" fmla="*/ 0 w 1167765"/>
                        <a:gd name="csY9" fmla="*/ 472508 h 1300480"/>
                        <a:gd name="csX10" fmla="*/ 0 w 1167765"/>
                        <a:gd name="csY10" fmla="*/ 0 h 130048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1167765" h="1300480" fill="none" extrusionOk="0">
                          <a:moveTo>
                            <a:pt x="0" y="0"/>
                          </a:moveTo>
                          <a:cubicBezTo>
                            <a:pt x="136040" y="-1186"/>
                            <a:pt x="312983" y="2417"/>
                            <a:pt x="572205" y="0"/>
                          </a:cubicBezTo>
                          <a:cubicBezTo>
                            <a:pt x="831427" y="-2417"/>
                            <a:pt x="973838" y="32845"/>
                            <a:pt x="1167765" y="0"/>
                          </a:cubicBezTo>
                          <a:cubicBezTo>
                            <a:pt x="1174723" y="112823"/>
                            <a:pt x="1163458" y="311420"/>
                            <a:pt x="1167765" y="433493"/>
                          </a:cubicBezTo>
                          <a:cubicBezTo>
                            <a:pt x="1172072" y="555566"/>
                            <a:pt x="1160591" y="678741"/>
                            <a:pt x="1167765" y="866987"/>
                          </a:cubicBezTo>
                          <a:cubicBezTo>
                            <a:pt x="1174939" y="1055233"/>
                            <a:pt x="1118182" y="1127875"/>
                            <a:pt x="1167765" y="1300480"/>
                          </a:cubicBezTo>
                          <a:cubicBezTo>
                            <a:pt x="1036559" y="1350829"/>
                            <a:pt x="767214" y="1239806"/>
                            <a:pt x="583883" y="1300480"/>
                          </a:cubicBezTo>
                          <a:cubicBezTo>
                            <a:pt x="400552" y="1361154"/>
                            <a:pt x="118833" y="1288656"/>
                            <a:pt x="0" y="1300480"/>
                          </a:cubicBezTo>
                          <a:cubicBezTo>
                            <a:pt x="-37812" y="1217082"/>
                            <a:pt x="18386" y="1065960"/>
                            <a:pt x="0" y="892996"/>
                          </a:cubicBezTo>
                          <a:cubicBezTo>
                            <a:pt x="-18386" y="720032"/>
                            <a:pt x="46187" y="624841"/>
                            <a:pt x="0" y="472508"/>
                          </a:cubicBezTo>
                          <a:cubicBezTo>
                            <a:pt x="-46187" y="320175"/>
                            <a:pt x="31697" y="235211"/>
                            <a:pt x="0" y="0"/>
                          </a:cubicBezTo>
                          <a:close/>
                        </a:path>
                        <a:path w="1167765" h="1300480" stroke="0" extrusionOk="0">
                          <a:moveTo>
                            <a:pt x="0" y="0"/>
                          </a:moveTo>
                          <a:cubicBezTo>
                            <a:pt x="220036" y="-28968"/>
                            <a:pt x="369727" y="9108"/>
                            <a:pt x="572205" y="0"/>
                          </a:cubicBezTo>
                          <a:cubicBezTo>
                            <a:pt x="774683" y="-9108"/>
                            <a:pt x="878393" y="65763"/>
                            <a:pt x="1167765" y="0"/>
                          </a:cubicBezTo>
                          <a:cubicBezTo>
                            <a:pt x="1199309" y="99803"/>
                            <a:pt x="1119177" y="299638"/>
                            <a:pt x="1167765" y="459503"/>
                          </a:cubicBezTo>
                          <a:cubicBezTo>
                            <a:pt x="1216353" y="619368"/>
                            <a:pt x="1134432" y="775554"/>
                            <a:pt x="1167765" y="892996"/>
                          </a:cubicBezTo>
                          <a:cubicBezTo>
                            <a:pt x="1201098" y="1010438"/>
                            <a:pt x="1118878" y="1168791"/>
                            <a:pt x="1167765" y="1300480"/>
                          </a:cubicBezTo>
                          <a:cubicBezTo>
                            <a:pt x="920233" y="1353954"/>
                            <a:pt x="753989" y="1275722"/>
                            <a:pt x="607238" y="1300480"/>
                          </a:cubicBezTo>
                          <a:cubicBezTo>
                            <a:pt x="460487" y="1325238"/>
                            <a:pt x="188558" y="1284598"/>
                            <a:pt x="0" y="1300480"/>
                          </a:cubicBezTo>
                          <a:cubicBezTo>
                            <a:pt x="-13085" y="1141913"/>
                            <a:pt x="49411" y="963526"/>
                            <a:pt x="0" y="840977"/>
                          </a:cubicBezTo>
                          <a:cubicBezTo>
                            <a:pt x="-49411" y="718428"/>
                            <a:pt x="43004" y="562171"/>
                            <a:pt x="0" y="381474"/>
                          </a:cubicBezTo>
                          <a:cubicBezTo>
                            <a:pt x="-43004" y="200777"/>
                            <a:pt x="30231" y="169720"/>
                            <a:pt x="0" y="0"/>
                          </a:cubicBezTo>
                          <a:close/>
                        </a:path>
                      </a:pathLst>
                    </a:custGeom>
                    <a:ln w="19050">
                      <a:solidFill>
                        <a:schemeClr val="tx1"/>
                      </a:solidFill>
                      <a:prstDash val="sysDot"/>
                      <a:extLst>
                        <a:ext uri="{C807C97D-BFC1-408E-A445-0C87EB9F89A2}">
                          <ask:lineSketchStyleProps xmlns:ask="http://schemas.microsoft.com/office/drawing/2018/sketchyshapes" sd="1219033472">
                            <a:prstGeom prst="rect">
                              <a:avLst/>
                            </a:prstGeom>
                            <ask:type>
                              <ask:lineSketchScribble/>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33158" w:rsidRPr="00E568C8">
        <w:rPr>
          <w:rFonts w:eastAsia="Times New Roman" w:cs="Times New Roman"/>
          <w:b/>
          <w:smallCaps/>
          <w:color w:val="000000"/>
          <w:sz w:val="32"/>
          <w:szCs w:val="32"/>
        </w:rPr>
        <w:t>Welcome to Lamb of God Lutheran Church</w:t>
      </w:r>
    </w:p>
    <w:p w14:paraId="04262C6A" w14:textId="0CFA709E" w:rsidR="00B33158" w:rsidRPr="00BF3FF7" w:rsidRDefault="00B33158" w:rsidP="00B33158">
      <w:pPr>
        <w:pStyle w:val="Body"/>
        <w:rPr>
          <w:sz w:val="24"/>
          <w:szCs w:val="24"/>
        </w:rPr>
      </w:pPr>
      <w:r w:rsidRPr="00BF3FF7">
        <w:rPr>
          <w:sz w:val="24"/>
          <w:szCs w:val="24"/>
        </w:rPr>
        <w:t>Welcome in the name of Christ Jesus. As we worship, we pray that you will open your heart in preparation as our Savior comes to us through the word and sacraments. If you are a guest, please sign your name, address and most importantly your phone number in our Guest Book in the entrance and come and worship with us again. If we can be of assistance to you in your spiritual walk through life please let us know.</w:t>
      </w:r>
    </w:p>
    <w:p w14:paraId="4782901C" w14:textId="77777777" w:rsidR="00B33158" w:rsidRPr="003D5161" w:rsidRDefault="00B33158" w:rsidP="00B33158">
      <w:pPr>
        <w:pStyle w:val="Caption"/>
        <w:spacing w:before="240"/>
        <w:rPr>
          <w:smallCaps/>
          <w:szCs w:val="32"/>
        </w:rPr>
      </w:pPr>
      <w:r w:rsidRPr="003D5161">
        <w:rPr>
          <w:smallCaps/>
          <w:szCs w:val="32"/>
        </w:rPr>
        <w:t>Communion Practice</w:t>
      </w:r>
    </w:p>
    <w:p w14:paraId="76DF6573" w14:textId="77777777" w:rsidR="00B33158" w:rsidRPr="00BF3FF7" w:rsidRDefault="00B33158" w:rsidP="00B33158">
      <w:pPr>
        <w:pStyle w:val="Body"/>
        <w:rPr>
          <w:sz w:val="24"/>
          <w:szCs w:val="24"/>
        </w:rPr>
      </w:pPr>
      <w:r w:rsidRPr="00BF3FF7">
        <w:rPr>
          <w:sz w:val="24"/>
          <w:szCs w:val="24"/>
        </w:rPr>
        <w:t xml:space="preserve">Lamb of God celebrates the Lord’s Supper in the confession and glad confidence that, as He says, our Lord gives into our mouths not only bread and wine but His very body and blood to eat and to drink for the forgiveness of sins and to strengthen our union with Him and one another. Our Lord invites to His table those baptized Christians who trust in His words, repent of all sin, and set aside any refusal to forgive and love as He forgives and loves us, that they may show forth His death until He comes.  Because those who eat and drink our Lord’s body and blood unworthily do so to their great harm and because Holy Communion is a confession of the faith which is confessed at this altar, any who are not yet instructed, in doubt, or who hold a confession differing from that of this congregation and yet desire to receive the Sacrament, are asked first to speak with the Pastor or an elder. For further study, see </w:t>
      </w:r>
      <w:r w:rsidRPr="00BF3FF7">
        <w:rPr>
          <w:smallCaps/>
          <w:sz w:val="24"/>
          <w:szCs w:val="24"/>
        </w:rPr>
        <w:t>Matthew 5:23</w:t>
      </w:r>
      <w:r w:rsidRPr="00BF3FF7">
        <w:rPr>
          <w:sz w:val="24"/>
          <w:szCs w:val="24"/>
        </w:rPr>
        <w:t xml:space="preserve">ff; </w:t>
      </w:r>
      <w:r w:rsidRPr="00BF3FF7">
        <w:rPr>
          <w:smallCaps/>
          <w:sz w:val="24"/>
          <w:szCs w:val="24"/>
        </w:rPr>
        <w:t>10:32</w:t>
      </w:r>
      <w:r w:rsidRPr="00BF3FF7">
        <w:rPr>
          <w:sz w:val="24"/>
          <w:szCs w:val="24"/>
        </w:rPr>
        <w:t>ff</w:t>
      </w:r>
      <w:r w:rsidRPr="00BF3FF7">
        <w:rPr>
          <w:smallCaps/>
          <w:sz w:val="24"/>
          <w:szCs w:val="24"/>
        </w:rPr>
        <w:t>;18:15-35;26:26-29; 1 Corinthians 11:17-34</w:t>
      </w:r>
      <w:r w:rsidRPr="00BF3FF7">
        <w:rPr>
          <w:sz w:val="24"/>
          <w:szCs w:val="24"/>
        </w:rPr>
        <w:t>.</w:t>
      </w:r>
    </w:p>
    <w:p w14:paraId="7343E077" w14:textId="77777777" w:rsidR="00B33158" w:rsidRPr="003D5161" w:rsidRDefault="00B33158" w:rsidP="00B33158">
      <w:pPr>
        <w:tabs>
          <w:tab w:val="center" w:pos="4680"/>
          <w:tab w:val="right" w:pos="9360"/>
        </w:tabs>
        <w:spacing w:before="300"/>
        <w:jc w:val="center"/>
        <w:rPr>
          <w:b/>
          <w:smallCaps/>
          <w:sz w:val="32"/>
          <w:szCs w:val="32"/>
        </w:rPr>
      </w:pPr>
      <w:r w:rsidRPr="003D5161">
        <w:rPr>
          <w:b/>
          <w:smallCaps/>
          <w:sz w:val="32"/>
          <w:szCs w:val="32"/>
        </w:rPr>
        <w:t>A Special Welcome to Those with Young Children</w:t>
      </w:r>
    </w:p>
    <w:p w14:paraId="0E072075" w14:textId="77777777" w:rsidR="00B33158" w:rsidRPr="00BF3FF7" w:rsidRDefault="00B33158" w:rsidP="00B33158">
      <w:pPr>
        <w:jc w:val="both"/>
        <w:rPr>
          <w:b/>
          <w:bCs/>
          <w:i/>
          <w:iCs/>
          <w:sz w:val="24"/>
          <w:szCs w:val="24"/>
        </w:rPr>
      </w:pPr>
      <w:r w:rsidRPr="00BF3FF7">
        <w:rPr>
          <w:b/>
          <w:bCs/>
          <w:i/>
          <w:iCs/>
          <w:sz w:val="24"/>
          <w:szCs w:val="24"/>
        </w:rPr>
        <w:t>We are very happy that you are here today, whether this is your first or fiftieth time with us. If you need a little help, please ask. There are many people here at Lamb of God who will lend you a hand.</w:t>
      </w:r>
    </w:p>
    <w:p w14:paraId="4274D948" w14:textId="77777777" w:rsidR="00B33158" w:rsidRPr="00BF3FF7" w:rsidRDefault="00B33158" w:rsidP="00B33158">
      <w:pPr>
        <w:spacing w:before="60"/>
        <w:jc w:val="both"/>
        <w:rPr>
          <w:b/>
          <w:bCs/>
          <w:sz w:val="24"/>
          <w:szCs w:val="24"/>
        </w:rPr>
      </w:pPr>
      <w:r w:rsidRPr="00BF3FF7">
        <w:rPr>
          <w:b/>
          <w:bCs/>
          <w:sz w:val="24"/>
          <w:szCs w:val="24"/>
        </w:rPr>
        <w:t>Here are some suggestions to help make worship with your children easier:</w:t>
      </w:r>
    </w:p>
    <w:p w14:paraId="17C08284" w14:textId="77777777" w:rsidR="00B33158" w:rsidRPr="00BF3FF7" w:rsidRDefault="00B33158" w:rsidP="00B33158">
      <w:pPr>
        <w:numPr>
          <w:ilvl w:val="0"/>
          <w:numId w:val="1"/>
        </w:numPr>
        <w:ind w:left="270" w:hanging="270"/>
        <w:contextualSpacing/>
        <w:jc w:val="both"/>
        <w:rPr>
          <w:sz w:val="24"/>
          <w:szCs w:val="24"/>
        </w:rPr>
      </w:pPr>
      <w:r w:rsidRPr="00BF3FF7">
        <w:rPr>
          <w:b/>
          <w:bCs/>
          <w:sz w:val="24"/>
          <w:szCs w:val="24"/>
        </w:rPr>
        <w:t>Relax!</w:t>
      </w:r>
      <w:r w:rsidRPr="00BF3FF7">
        <w:rPr>
          <w:sz w:val="24"/>
          <w:szCs w:val="24"/>
        </w:rPr>
        <w:t xml:space="preserve"> Jesus knows that children tend to wiggle and squawk a bit, so please don’t feel embarrassed by it. Your children are welcome at Lamb of God.</w:t>
      </w:r>
    </w:p>
    <w:p w14:paraId="4F5BAFE2" w14:textId="77777777" w:rsidR="00B33158" w:rsidRPr="00BF3FF7" w:rsidRDefault="00B33158" w:rsidP="00B33158">
      <w:pPr>
        <w:numPr>
          <w:ilvl w:val="0"/>
          <w:numId w:val="1"/>
        </w:numPr>
        <w:ind w:left="274" w:hanging="274"/>
        <w:jc w:val="both"/>
        <w:rPr>
          <w:sz w:val="24"/>
          <w:szCs w:val="24"/>
        </w:rPr>
      </w:pPr>
      <w:r w:rsidRPr="00BF3FF7">
        <w:rPr>
          <w:b/>
          <w:bCs/>
          <w:sz w:val="24"/>
          <w:szCs w:val="24"/>
        </w:rPr>
        <w:t>Please dare to sit toward the front,</w:t>
      </w:r>
      <w:r w:rsidRPr="00BF3FF7">
        <w:rPr>
          <w:sz w:val="24"/>
          <w:szCs w:val="24"/>
        </w:rPr>
        <w:t xml:space="preserve"> where your children can easily see the pastor, note the colors, embrace the action at the altar, and wonder at the symbols in the great stained-glass windows. What Jesus does here promises to engage them.</w:t>
      </w:r>
    </w:p>
    <w:p w14:paraId="0B775835" w14:textId="77777777" w:rsidR="00B33158" w:rsidRPr="00BF3FF7" w:rsidRDefault="00B33158" w:rsidP="00B33158">
      <w:pPr>
        <w:numPr>
          <w:ilvl w:val="0"/>
          <w:numId w:val="1"/>
        </w:numPr>
        <w:ind w:left="274" w:hanging="274"/>
        <w:jc w:val="both"/>
        <w:rPr>
          <w:sz w:val="24"/>
          <w:szCs w:val="24"/>
        </w:rPr>
      </w:pPr>
      <w:r w:rsidRPr="00BF3FF7">
        <w:rPr>
          <w:b/>
          <w:bCs/>
          <w:sz w:val="24"/>
          <w:szCs w:val="24"/>
        </w:rPr>
        <w:t>Explain</w:t>
      </w:r>
      <w:r w:rsidRPr="00BF3FF7">
        <w:rPr>
          <w:sz w:val="24"/>
          <w:szCs w:val="24"/>
        </w:rPr>
        <w:t xml:space="preserve"> the parts of the Divine Service to your children, encouraging them to chime in on their parts: </w:t>
      </w:r>
      <w:r w:rsidRPr="00BF3FF7">
        <w:rPr>
          <w:i/>
          <w:iCs/>
          <w:sz w:val="24"/>
          <w:szCs w:val="24"/>
        </w:rPr>
        <w:t>Amen! Lord have mercy! And with your spirit! I believe! Our Father!</w:t>
      </w:r>
      <w:r w:rsidRPr="00BF3FF7">
        <w:rPr>
          <w:sz w:val="24"/>
          <w:szCs w:val="24"/>
        </w:rPr>
        <w:t xml:space="preserve"> All of this belongs to them, too.</w:t>
      </w:r>
    </w:p>
    <w:p w14:paraId="7C7F9A54" w14:textId="77777777" w:rsidR="00B33158" w:rsidRPr="00BF3FF7" w:rsidRDefault="00B33158" w:rsidP="00B33158">
      <w:pPr>
        <w:numPr>
          <w:ilvl w:val="0"/>
          <w:numId w:val="1"/>
        </w:numPr>
        <w:ind w:left="274" w:hanging="274"/>
        <w:jc w:val="both"/>
        <w:rPr>
          <w:sz w:val="24"/>
          <w:szCs w:val="24"/>
        </w:rPr>
      </w:pPr>
      <w:r w:rsidRPr="00BF3FF7">
        <w:rPr>
          <w:b/>
          <w:bCs/>
          <w:sz w:val="24"/>
          <w:szCs w:val="24"/>
        </w:rPr>
        <w:t>Sing the hymns</w:t>
      </w:r>
      <w:r w:rsidRPr="00BF3FF7">
        <w:rPr>
          <w:sz w:val="24"/>
          <w:szCs w:val="24"/>
        </w:rPr>
        <w:t>, pray, and voice the responses. Children learn by following your lead.</w:t>
      </w:r>
    </w:p>
    <w:p w14:paraId="465087BE" w14:textId="77777777" w:rsidR="00B33158" w:rsidRPr="00BF3FF7" w:rsidRDefault="00B33158" w:rsidP="00B33158">
      <w:pPr>
        <w:numPr>
          <w:ilvl w:val="0"/>
          <w:numId w:val="1"/>
        </w:numPr>
        <w:ind w:left="274" w:hanging="274"/>
        <w:jc w:val="both"/>
        <w:rPr>
          <w:sz w:val="24"/>
          <w:szCs w:val="24"/>
        </w:rPr>
      </w:pPr>
      <w:r w:rsidRPr="00BF3FF7">
        <w:rPr>
          <w:b/>
          <w:bCs/>
          <w:sz w:val="24"/>
          <w:szCs w:val="24"/>
        </w:rPr>
        <w:t>If you have to leave the service</w:t>
      </w:r>
      <w:r w:rsidRPr="00BF3FF7">
        <w:rPr>
          <w:sz w:val="24"/>
          <w:szCs w:val="24"/>
        </w:rPr>
        <w:t xml:space="preserve"> with your child, feel free to do so – but please hurry back! Like Jesus, we want your children in the Liturgy, not out (there are soft toys and books in the nursery, and activity sheets with colored pencils in the fellowship hall which can be brought into the worship hall to help engage your child)</w:t>
      </w:r>
    </w:p>
    <w:p w14:paraId="1A746E59" w14:textId="77777777" w:rsidR="00B33158" w:rsidRPr="00BF3FF7" w:rsidRDefault="00B33158" w:rsidP="00B33158">
      <w:pPr>
        <w:numPr>
          <w:ilvl w:val="0"/>
          <w:numId w:val="1"/>
        </w:numPr>
        <w:ind w:left="274" w:hanging="274"/>
        <w:jc w:val="both"/>
        <w:rPr>
          <w:sz w:val="24"/>
          <w:szCs w:val="24"/>
        </w:rPr>
      </w:pPr>
      <w:r w:rsidRPr="00BF3FF7">
        <w:rPr>
          <w:b/>
          <w:bCs/>
          <w:sz w:val="24"/>
          <w:szCs w:val="24"/>
        </w:rPr>
        <w:t>Remember</w:t>
      </w:r>
      <w:r w:rsidRPr="00BF3FF7">
        <w:rPr>
          <w:sz w:val="24"/>
          <w:szCs w:val="24"/>
        </w:rPr>
        <w:t xml:space="preserve"> that the way we nurture children in church directly affects the way they respond to the Church, God, and to one another. Let them know that they are at home in this house of worship.</w:t>
      </w:r>
    </w:p>
    <w:p w14:paraId="7FBA1C80" w14:textId="77777777" w:rsidR="00B33158" w:rsidRPr="00BF3FF7" w:rsidRDefault="00B33158" w:rsidP="00B33158">
      <w:pPr>
        <w:numPr>
          <w:ilvl w:val="0"/>
          <w:numId w:val="1"/>
        </w:numPr>
        <w:ind w:left="274" w:hanging="274"/>
        <w:jc w:val="both"/>
        <w:rPr>
          <w:sz w:val="24"/>
          <w:szCs w:val="24"/>
        </w:rPr>
      </w:pPr>
      <w:r w:rsidRPr="00BF3FF7">
        <w:rPr>
          <w:b/>
          <w:bCs/>
          <w:sz w:val="24"/>
          <w:szCs w:val="24"/>
        </w:rPr>
        <w:t>Please know</w:t>
      </w:r>
      <w:r w:rsidRPr="00BF3FF7">
        <w:rPr>
          <w:sz w:val="24"/>
          <w:szCs w:val="24"/>
        </w:rPr>
        <w:t xml:space="preserve"> that while you are caring for your children, the rest of us will be rejoicing in Jesus’ words </w:t>
      </w:r>
      <w:r w:rsidRPr="00BF3FF7">
        <w:rPr>
          <w:b/>
          <w:bCs/>
          <w:sz w:val="24"/>
          <w:szCs w:val="24"/>
        </w:rPr>
        <w:t>“Let the little children come to me and do not hinder them, for the kingdom of God belongs to such as these”</w:t>
      </w:r>
      <w:r w:rsidRPr="00BF3FF7">
        <w:rPr>
          <w:sz w:val="24"/>
          <w:szCs w:val="24"/>
        </w:rPr>
        <w:t xml:space="preserve"> (</w:t>
      </w:r>
      <w:r w:rsidRPr="00BF3FF7">
        <w:rPr>
          <w:smallCaps/>
          <w:sz w:val="24"/>
          <w:szCs w:val="24"/>
        </w:rPr>
        <w:t>Luke</w:t>
      </w:r>
      <w:r w:rsidRPr="00BF3FF7">
        <w:rPr>
          <w:sz w:val="24"/>
          <w:szCs w:val="24"/>
        </w:rPr>
        <w:t xml:space="preserve"> 18:16)</w:t>
      </w:r>
    </w:p>
    <w:p w14:paraId="4DA28601" w14:textId="77777777" w:rsidR="003B7858" w:rsidRDefault="00B33158" w:rsidP="002A647B">
      <w:pPr>
        <w:spacing w:before="60" w:after="240"/>
        <w:jc w:val="both"/>
        <w:rPr>
          <w:b/>
          <w:bCs/>
          <w:i/>
          <w:iCs/>
          <w:sz w:val="24"/>
          <w:szCs w:val="24"/>
        </w:rPr>
      </w:pPr>
      <w:r w:rsidRPr="00BF3FF7">
        <w:rPr>
          <w:b/>
          <w:bCs/>
          <w:i/>
          <w:iCs/>
          <w:sz w:val="24"/>
          <w:szCs w:val="24"/>
        </w:rPr>
        <w:t>We know that your children are a gift to the church, so we will do our best to welcome, smile, encourage, help, and bless you all.</w:t>
      </w:r>
    </w:p>
    <w:p w14:paraId="1DE6B622" w14:textId="77777777" w:rsidR="003B7858" w:rsidRDefault="00B33158" w:rsidP="00B33158">
      <w:pPr>
        <w:pStyle w:val="LSBRespornsorialContinued-Verse"/>
        <w:pBdr>
          <w:top w:val="thinThickThinSmallGap" w:sz="24" w:space="1" w:color="A6A6A6" w:themeColor="background1" w:themeShade="A6"/>
          <w:left w:val="thinThickThinSmallGap" w:sz="24" w:space="4" w:color="A6A6A6" w:themeColor="background1" w:themeShade="A6"/>
          <w:bottom w:val="thinThickThinSmallGap" w:sz="24" w:space="1" w:color="A6A6A6" w:themeColor="background1" w:themeShade="A6"/>
          <w:right w:val="thinThickThinSmallGap" w:sz="24" w:space="4" w:color="A6A6A6" w:themeColor="background1" w:themeShade="A6"/>
        </w:pBdr>
        <w:tabs>
          <w:tab w:val="clear" w:pos="1080"/>
          <w:tab w:val="clear" w:pos="1800"/>
        </w:tabs>
        <w:ind w:left="0"/>
        <w:jc w:val="center"/>
        <w:rPr>
          <w:rFonts w:ascii="Arial Narrow" w:hAnsi="Arial Narrow"/>
          <w:smallCaps/>
          <w:color w:val="808080" w:themeColor="background1" w:themeShade="80"/>
        </w:rPr>
      </w:pPr>
      <w:r w:rsidRPr="00834CE8">
        <w:rPr>
          <w:rFonts w:ascii="Arial Narrow" w:hAnsi="Arial Narrow"/>
          <w:smallCaps/>
          <w:color w:val="808080" w:themeColor="background1" w:themeShade="80"/>
        </w:rPr>
        <w:t>This service is from Divine Service Setting One, beginning on Page 151 of the Lutheran Service Book</w:t>
      </w:r>
    </w:p>
    <w:p w14:paraId="6562FCC3" w14:textId="1DF367ED" w:rsidR="003B7858" w:rsidRDefault="00E16F55" w:rsidP="003B7858">
      <w:pPr>
        <w:pStyle w:val="Caption-Prelude-Postlude"/>
      </w:pPr>
      <w:r>
        <w:lastRenderedPageBreak/>
        <w:t>PRELUDE</w:t>
      </w:r>
      <w:r>
        <w:tab/>
      </w:r>
      <w:r>
        <w:rPr>
          <w:rStyle w:val="Subcaption"/>
          <w:b w:val="0"/>
        </w:rPr>
        <w:t>765 God Moves in a Mysterious Way</w:t>
      </w:r>
    </w:p>
    <w:p w14:paraId="7584FABF" w14:textId="085439A8" w:rsidR="00E16F55" w:rsidRDefault="00E16F55" w:rsidP="00F13C03">
      <w:pPr>
        <w:pStyle w:val="Caption-DoubleSpaceAbove"/>
      </w:pPr>
      <w:r>
        <w:t xml:space="preserve">HYMN OF </w:t>
      </w:r>
      <w:r w:rsidR="00817736">
        <w:t>GATHERING</w:t>
      </w:r>
      <w:r w:rsidR="006328C1">
        <w:t xml:space="preserve"> </w:t>
      </w:r>
      <w:r w:rsidR="006328C1" w:rsidRPr="006328C1">
        <w:rPr>
          <w:rStyle w:val="Subcaption"/>
          <w:b w:val="0"/>
          <w:bCs w:val="0"/>
        </w:rPr>
        <w:t>(</w:t>
      </w:r>
      <w:r w:rsidR="0024311F">
        <w:rPr>
          <w:rStyle w:val="Subcaption"/>
          <w:b w:val="0"/>
          <w:bCs w:val="0"/>
        </w:rPr>
        <w:t>Short</w:t>
      </w:r>
      <w:r w:rsidR="006328C1" w:rsidRPr="006328C1">
        <w:rPr>
          <w:rStyle w:val="Subcaption"/>
          <w:b w:val="0"/>
          <w:bCs w:val="0"/>
        </w:rPr>
        <w:t xml:space="preserve"> Intro)</w:t>
      </w:r>
      <w:r>
        <w:tab/>
      </w:r>
      <w:r>
        <w:rPr>
          <w:rStyle w:val="Subcaption"/>
          <w:b w:val="0"/>
        </w:rPr>
        <w:t>818 In Thee Is Gladness</w:t>
      </w:r>
    </w:p>
    <w:p w14:paraId="099471BE" w14:textId="77777777" w:rsidR="00E16F55" w:rsidRDefault="00E16F55" w:rsidP="00F47792">
      <w:pPr>
        <w:pStyle w:val="Image"/>
        <w:spacing w:after="120"/>
      </w:pPr>
      <w:r>
        <w:rPr>
          <w:noProof/>
        </w:rPr>
        <w:drawing>
          <wp:inline distT="0" distB="0" distL="0" distR="0" wp14:anchorId="3CC44E69" wp14:editId="5200D6C7">
            <wp:extent cx="6858000" cy="1009649"/>
            <wp:effectExtent l="0" t="0" r="0" b="0"/>
            <wp:docPr id="1"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descr="Image"/>
                    <pic:cNvPicPr>
                      <a:picLocks noChangeAspect="1" noChangeArrowheads="1"/>
                    </pic:cNvPicPr>
                  </pic:nvPicPr>
                  <pic:blipFill>
                    <a:blip r:embed="rId9"/>
                    <a:stretch>
                      <a:fillRect/>
                    </a:stretch>
                  </pic:blipFill>
                  <pic:spPr bwMode="auto">
                    <a:xfrm>
                      <a:off x="0" y="0"/>
                      <a:ext cx="6858000" cy="1009649"/>
                    </a:xfrm>
                    <a:prstGeom prst="rect">
                      <a:avLst/>
                    </a:prstGeom>
                    <a:noFill/>
                    <a:ln>
                      <a:noFill/>
                    </a:ln>
                  </pic:spPr>
                </pic:pic>
              </a:graphicData>
            </a:graphic>
          </wp:inline>
        </w:drawing>
      </w:r>
    </w:p>
    <w:p w14:paraId="1EDC4DBB" w14:textId="77777777" w:rsidR="00E16F55" w:rsidRDefault="00E16F55" w:rsidP="00F47792">
      <w:pPr>
        <w:pStyle w:val="Image"/>
        <w:spacing w:after="120"/>
      </w:pPr>
      <w:r>
        <w:rPr>
          <w:noProof/>
        </w:rPr>
        <w:drawing>
          <wp:inline distT="0" distB="0" distL="0" distR="0" wp14:anchorId="053C78D2" wp14:editId="7BF3D2AC">
            <wp:extent cx="6858000" cy="1028700"/>
            <wp:effectExtent l="0" t="0" r="0" b="0"/>
            <wp:docPr id="2"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descr="Image"/>
                    <pic:cNvPicPr>
                      <a:picLocks noChangeAspect="1" noChangeArrowheads="1"/>
                    </pic:cNvPicPr>
                  </pic:nvPicPr>
                  <pic:blipFill>
                    <a:blip r:embed="rId10"/>
                    <a:stretch>
                      <a:fillRect/>
                    </a:stretch>
                  </pic:blipFill>
                  <pic:spPr bwMode="auto">
                    <a:xfrm>
                      <a:off x="0" y="0"/>
                      <a:ext cx="6858000" cy="1028700"/>
                    </a:xfrm>
                    <a:prstGeom prst="rect">
                      <a:avLst/>
                    </a:prstGeom>
                    <a:noFill/>
                    <a:ln>
                      <a:noFill/>
                    </a:ln>
                  </pic:spPr>
                </pic:pic>
              </a:graphicData>
            </a:graphic>
          </wp:inline>
        </w:drawing>
      </w:r>
    </w:p>
    <w:p w14:paraId="049ED242" w14:textId="77777777" w:rsidR="00E16F55" w:rsidRDefault="00E16F55" w:rsidP="00F47792">
      <w:pPr>
        <w:pStyle w:val="Image"/>
        <w:spacing w:after="120"/>
      </w:pPr>
      <w:r>
        <w:rPr>
          <w:noProof/>
        </w:rPr>
        <w:drawing>
          <wp:inline distT="0" distB="0" distL="0" distR="0" wp14:anchorId="53E60E23" wp14:editId="3BB94615">
            <wp:extent cx="6858000" cy="1123950"/>
            <wp:effectExtent l="0" t="0" r="0" b="0"/>
            <wp:docPr id="3"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descr="Image"/>
                    <pic:cNvPicPr>
                      <a:picLocks noChangeAspect="1" noChangeArrowheads="1"/>
                    </pic:cNvPicPr>
                  </pic:nvPicPr>
                  <pic:blipFill>
                    <a:blip r:embed="rId11"/>
                    <a:stretch>
                      <a:fillRect/>
                    </a:stretch>
                  </pic:blipFill>
                  <pic:spPr bwMode="auto">
                    <a:xfrm>
                      <a:off x="0" y="0"/>
                      <a:ext cx="6858000" cy="1123950"/>
                    </a:xfrm>
                    <a:prstGeom prst="rect">
                      <a:avLst/>
                    </a:prstGeom>
                    <a:noFill/>
                    <a:ln>
                      <a:noFill/>
                    </a:ln>
                  </pic:spPr>
                </pic:pic>
              </a:graphicData>
            </a:graphic>
          </wp:inline>
        </w:drawing>
      </w:r>
    </w:p>
    <w:p w14:paraId="5BF4E0DA" w14:textId="77777777" w:rsidR="00E16F55" w:rsidRDefault="00E16F55" w:rsidP="00F47792">
      <w:pPr>
        <w:pStyle w:val="Image"/>
        <w:spacing w:after="120"/>
      </w:pPr>
      <w:r>
        <w:rPr>
          <w:noProof/>
        </w:rPr>
        <w:drawing>
          <wp:inline distT="0" distB="0" distL="0" distR="0" wp14:anchorId="4DC266A6" wp14:editId="35E8D209">
            <wp:extent cx="6858000" cy="1066799"/>
            <wp:effectExtent l="0" t="0" r="0" b="0"/>
            <wp:docPr id="4"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descr="Image"/>
                    <pic:cNvPicPr>
                      <a:picLocks noChangeAspect="1" noChangeArrowheads="1"/>
                    </pic:cNvPicPr>
                  </pic:nvPicPr>
                  <pic:blipFill>
                    <a:blip r:embed="rId12"/>
                    <a:stretch>
                      <a:fillRect/>
                    </a:stretch>
                  </pic:blipFill>
                  <pic:spPr bwMode="auto">
                    <a:xfrm>
                      <a:off x="0" y="0"/>
                      <a:ext cx="6858000" cy="1066799"/>
                    </a:xfrm>
                    <a:prstGeom prst="rect">
                      <a:avLst/>
                    </a:prstGeom>
                    <a:noFill/>
                    <a:ln>
                      <a:noFill/>
                    </a:ln>
                  </pic:spPr>
                </pic:pic>
              </a:graphicData>
            </a:graphic>
          </wp:inline>
        </w:drawing>
      </w:r>
    </w:p>
    <w:p w14:paraId="5C62F1D8" w14:textId="77777777" w:rsidR="00E16F55" w:rsidRDefault="00E16F55" w:rsidP="00F47792">
      <w:pPr>
        <w:pStyle w:val="Image"/>
        <w:spacing w:after="120"/>
      </w:pPr>
      <w:r>
        <w:rPr>
          <w:noProof/>
        </w:rPr>
        <w:drawing>
          <wp:inline distT="0" distB="0" distL="0" distR="0" wp14:anchorId="3FCE740B" wp14:editId="6E469C7D">
            <wp:extent cx="6858000" cy="1066799"/>
            <wp:effectExtent l="0" t="0" r="0" b="0"/>
            <wp:docPr id="5"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descr="Image"/>
                    <pic:cNvPicPr>
                      <a:picLocks noChangeAspect="1" noChangeArrowheads="1"/>
                    </pic:cNvPicPr>
                  </pic:nvPicPr>
                  <pic:blipFill>
                    <a:blip r:embed="rId13"/>
                    <a:stretch>
                      <a:fillRect/>
                    </a:stretch>
                  </pic:blipFill>
                  <pic:spPr bwMode="auto">
                    <a:xfrm>
                      <a:off x="0" y="0"/>
                      <a:ext cx="6858000" cy="1066799"/>
                    </a:xfrm>
                    <a:prstGeom prst="rect">
                      <a:avLst/>
                    </a:prstGeom>
                    <a:noFill/>
                    <a:ln>
                      <a:noFill/>
                    </a:ln>
                  </pic:spPr>
                </pic:pic>
              </a:graphicData>
            </a:graphic>
          </wp:inline>
        </w:drawing>
      </w:r>
    </w:p>
    <w:p w14:paraId="5AE4E5D3" w14:textId="77777777" w:rsidR="00E16F55" w:rsidRDefault="00E16F55" w:rsidP="00F47792">
      <w:pPr>
        <w:pStyle w:val="Image"/>
        <w:spacing w:after="120"/>
      </w:pPr>
      <w:r>
        <w:rPr>
          <w:noProof/>
        </w:rPr>
        <w:drawing>
          <wp:inline distT="0" distB="0" distL="0" distR="0" wp14:anchorId="25EE6717" wp14:editId="45F5A49D">
            <wp:extent cx="6858000" cy="1028700"/>
            <wp:effectExtent l="0" t="0" r="0" b="0"/>
            <wp:docPr id="6"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descr="Image"/>
                    <pic:cNvPicPr>
                      <a:picLocks noChangeAspect="1" noChangeArrowheads="1"/>
                    </pic:cNvPicPr>
                  </pic:nvPicPr>
                  <pic:blipFill>
                    <a:blip r:embed="rId14"/>
                    <a:stretch>
                      <a:fillRect/>
                    </a:stretch>
                  </pic:blipFill>
                  <pic:spPr bwMode="auto">
                    <a:xfrm>
                      <a:off x="0" y="0"/>
                      <a:ext cx="6858000" cy="1028700"/>
                    </a:xfrm>
                    <a:prstGeom prst="rect">
                      <a:avLst/>
                    </a:prstGeom>
                    <a:noFill/>
                    <a:ln>
                      <a:noFill/>
                    </a:ln>
                  </pic:spPr>
                </pic:pic>
              </a:graphicData>
            </a:graphic>
          </wp:inline>
        </w:drawing>
      </w:r>
    </w:p>
    <w:p w14:paraId="1A51C13F" w14:textId="77777777" w:rsidR="00E16F55" w:rsidRDefault="00E16F55" w:rsidP="00E16F55">
      <w:pPr>
        <w:pStyle w:val="Image"/>
      </w:pPr>
      <w:r>
        <w:rPr>
          <w:noProof/>
        </w:rPr>
        <w:drawing>
          <wp:inline distT="0" distB="0" distL="0" distR="0" wp14:anchorId="7BB8EAE8" wp14:editId="0018B840">
            <wp:extent cx="6858000" cy="1066799"/>
            <wp:effectExtent l="0" t="0" r="0" b="0"/>
            <wp:docPr id="7"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descr="Image"/>
                    <pic:cNvPicPr>
                      <a:picLocks noChangeAspect="1" noChangeArrowheads="1"/>
                    </pic:cNvPicPr>
                  </pic:nvPicPr>
                  <pic:blipFill>
                    <a:blip r:embed="rId15"/>
                    <a:stretch>
                      <a:fillRect/>
                    </a:stretch>
                  </pic:blipFill>
                  <pic:spPr bwMode="auto">
                    <a:xfrm>
                      <a:off x="0" y="0"/>
                      <a:ext cx="6858000" cy="1066799"/>
                    </a:xfrm>
                    <a:prstGeom prst="rect">
                      <a:avLst/>
                    </a:prstGeom>
                    <a:noFill/>
                    <a:ln>
                      <a:noFill/>
                    </a:ln>
                  </pic:spPr>
                </pic:pic>
              </a:graphicData>
            </a:graphic>
          </wp:inline>
        </w:drawing>
      </w:r>
    </w:p>
    <w:p w14:paraId="5CFC037A" w14:textId="788CFB4F" w:rsidR="003B7858" w:rsidRDefault="00E16F55" w:rsidP="00E16F55">
      <w:pPr>
        <w:pStyle w:val="Copyright"/>
      </w:pPr>
      <w:r>
        <w:t>Text: Johann Lindemann, 1549–1631; tr. Catherine Winkworth, 1827–78, alt.</w:t>
      </w:r>
      <w:r w:rsidR="00817736">
        <w:tab/>
      </w:r>
      <w:r>
        <w:t>Tune: Giovanni Giacomo Gastoldi, c. 1556–c. 1622</w:t>
      </w:r>
      <w:r w:rsidR="00817736">
        <w:tab/>
      </w:r>
      <w:r>
        <w:t>Text and tune: Public domain</w:t>
      </w:r>
    </w:p>
    <w:p w14:paraId="091FA518" w14:textId="77777777" w:rsidR="00817736" w:rsidRDefault="00817736" w:rsidP="00817736">
      <w:pPr>
        <w:pStyle w:val="Breaks"/>
      </w:pPr>
      <w:r>
        <w:br w:type="page"/>
      </w:r>
    </w:p>
    <w:p w14:paraId="63DAECCA" w14:textId="0E979FAA" w:rsidR="003B7858" w:rsidRDefault="00E16F55" w:rsidP="00E16F55">
      <w:pPr>
        <w:pStyle w:val="Heading"/>
      </w:pPr>
      <w:r>
        <w:t xml:space="preserve">+ </w:t>
      </w:r>
      <w:r w:rsidR="00817736">
        <w:t>PREPARATION</w:t>
      </w:r>
      <w:r>
        <w:t xml:space="preserve"> +</w:t>
      </w:r>
    </w:p>
    <w:p w14:paraId="78546C60" w14:textId="79C4D45D" w:rsidR="008518BB" w:rsidRDefault="008518BB" w:rsidP="00E125B0">
      <w:pPr>
        <w:pStyle w:val="Caption-NoSpaceAbove"/>
        <w:tabs>
          <w:tab w:val="left" w:pos="5110"/>
        </w:tabs>
      </w:pPr>
      <w:r>
        <w:sym w:font="Wingdings" w:char="F0DD"/>
      </w:r>
      <w:r>
        <w:t xml:space="preserve"> INVOCATION</w:t>
      </w:r>
      <w:r>
        <w:tab/>
      </w:r>
      <w:r w:rsidR="00E125B0">
        <w:tab/>
      </w:r>
      <w:r>
        <w:rPr>
          <w:rStyle w:val="Subcaption"/>
          <w:b w:val="0"/>
        </w:rPr>
        <w:t>Matthew 28:19b; 18:20     LSB 151</w:t>
      </w:r>
    </w:p>
    <w:p w14:paraId="59CE9BA1" w14:textId="77777777" w:rsidR="008518BB" w:rsidRDefault="008518BB" w:rsidP="000A26C1">
      <w:pPr>
        <w:pStyle w:val="LSBResponsorial"/>
      </w:pPr>
      <w:r>
        <w:rPr>
          <w:rStyle w:val="LSBSymbol"/>
        </w:rPr>
        <w:t>P</w:t>
      </w:r>
      <w:r>
        <w:tab/>
        <w:t xml:space="preserve">In the name of the Father and of the </w:t>
      </w:r>
      <w:r>
        <w:rPr>
          <w:rStyle w:val="LSBSymbol"/>
        </w:rPr>
        <w:t>T</w:t>
      </w:r>
      <w:r>
        <w:t xml:space="preserve"> Son and of the Holy Spirit.</w:t>
      </w:r>
    </w:p>
    <w:p w14:paraId="663559F6" w14:textId="77777777" w:rsidR="008518BB" w:rsidRDefault="008518BB" w:rsidP="000A26C1">
      <w:pPr>
        <w:pStyle w:val="LSBResponsorial"/>
      </w:pPr>
      <w:r>
        <w:rPr>
          <w:rStyle w:val="LSBSymbol"/>
        </w:rPr>
        <w:t>C</w:t>
      </w:r>
      <w:r>
        <w:tab/>
      </w:r>
      <w:r>
        <w:rPr>
          <w:b/>
        </w:rPr>
        <w:t>Amen.</w:t>
      </w:r>
    </w:p>
    <w:p w14:paraId="27C9107B" w14:textId="77777777" w:rsidR="008518BB" w:rsidRDefault="008518BB" w:rsidP="008518BB">
      <w:pPr>
        <w:pStyle w:val="Caption-DoubleSpaceAbove"/>
      </w:pPr>
      <w:r>
        <w:t>EXHORTATION</w:t>
      </w:r>
      <w:r>
        <w:tab/>
      </w:r>
      <w:r>
        <w:rPr>
          <w:rStyle w:val="Subcaption"/>
          <w:b w:val="0"/>
        </w:rPr>
        <w:t>1 John 1:8–9     LSB 151</w:t>
      </w:r>
    </w:p>
    <w:p w14:paraId="6789F78D" w14:textId="77777777" w:rsidR="008518BB" w:rsidRDefault="008518BB" w:rsidP="000A26C1">
      <w:pPr>
        <w:pStyle w:val="LSBResponsorial"/>
      </w:pPr>
      <w:r>
        <w:rPr>
          <w:rStyle w:val="LSBSymbol"/>
        </w:rPr>
        <w:t>P</w:t>
      </w:r>
      <w:r>
        <w:tab/>
        <w:t>If we say we have no sin, we deceive ourselves, and the truth is not in us.</w:t>
      </w:r>
    </w:p>
    <w:p w14:paraId="32EAD742" w14:textId="77777777" w:rsidR="008518BB" w:rsidRDefault="008518BB" w:rsidP="000A26C1">
      <w:pPr>
        <w:pStyle w:val="LSBResponsorial"/>
      </w:pPr>
      <w:r>
        <w:rPr>
          <w:rStyle w:val="LSBSymbol"/>
        </w:rPr>
        <w:t>C</w:t>
      </w:r>
      <w:r>
        <w:tab/>
      </w:r>
      <w:r>
        <w:rPr>
          <w:b/>
        </w:rPr>
        <w:t>But if we confess our sins, God, who is faithful and just, will forgive our sins and cleanse us from all unrighteousness.</w:t>
      </w:r>
    </w:p>
    <w:p w14:paraId="7650BC31" w14:textId="77777777" w:rsidR="008518BB" w:rsidRDefault="008518BB" w:rsidP="008518BB">
      <w:pPr>
        <w:pStyle w:val="Caption-DoubleSpaceAbove"/>
      </w:pPr>
      <w:r>
        <w:t>CONFESSION OF SINS</w:t>
      </w:r>
      <w:r>
        <w:tab/>
      </w:r>
      <w:r>
        <w:rPr>
          <w:rStyle w:val="Subcaption"/>
          <w:b w:val="0"/>
        </w:rPr>
        <w:t>LSB 151</w:t>
      </w:r>
    </w:p>
    <w:p w14:paraId="12508D01" w14:textId="77777777" w:rsidR="008518BB" w:rsidRDefault="008518BB" w:rsidP="000A26C1">
      <w:pPr>
        <w:pStyle w:val="LSBResponsorial"/>
      </w:pPr>
      <w:r>
        <w:rPr>
          <w:rStyle w:val="LSBSymbol"/>
        </w:rPr>
        <w:t>P</w:t>
      </w:r>
      <w:r>
        <w:tab/>
        <w:t>Let us then confess our sins to God our Father.</w:t>
      </w:r>
    </w:p>
    <w:p w14:paraId="373E13BD" w14:textId="77777777" w:rsidR="008518BB" w:rsidRDefault="008518BB" w:rsidP="000A26C1">
      <w:pPr>
        <w:pStyle w:val="LSBResponsorial"/>
      </w:pPr>
      <w:r>
        <w:rPr>
          <w:rStyle w:val="LSBSymbol"/>
        </w:rPr>
        <w:t>C</w:t>
      </w:r>
      <w:r>
        <w:tab/>
      </w:r>
      <w:r>
        <w:rPr>
          <w:b/>
        </w:rPr>
        <w:t>Most merciful God, we confess that we are by nature sinful and unclean. We have sinned against You in thought, word, and deed, by what we have done and by what we have left undone. We have not loved You with our whole heart; we have not loved our neighbors as ourselves. We justly deserve Your present and eternal punishment. For the sake of Your Son, Jesus Christ, have mercy on us. Forgive us, renew us, and lead us, so that we may delight in Your will and walk in Your ways to the glory of Your holy name. Amen.</w:t>
      </w:r>
    </w:p>
    <w:p w14:paraId="63881239" w14:textId="77777777" w:rsidR="008518BB" w:rsidRDefault="008518BB" w:rsidP="008518BB">
      <w:pPr>
        <w:pStyle w:val="Caption-DoubleSpaceAbove"/>
      </w:pPr>
      <w:r>
        <w:t>ABSOLUTION</w:t>
      </w:r>
      <w:r>
        <w:tab/>
      </w:r>
      <w:r>
        <w:rPr>
          <w:rStyle w:val="Subcaption"/>
          <w:b w:val="0"/>
        </w:rPr>
        <w:t>[John 20:19–23]     LSB 151</w:t>
      </w:r>
    </w:p>
    <w:p w14:paraId="7630095E" w14:textId="77777777" w:rsidR="008518BB" w:rsidRDefault="008518BB" w:rsidP="000A26C1">
      <w:pPr>
        <w:pStyle w:val="LSBResponsorial"/>
      </w:pPr>
      <w:r>
        <w:rPr>
          <w:rStyle w:val="LSBSymbol"/>
        </w:rPr>
        <w:t>P</w:t>
      </w:r>
      <w:r>
        <w:tab/>
        <w:t xml:space="preserve">Almighty God in His mercy has given His Son to die for you and for His sake forgives you all your sins. As a called and ordained servant of Christ, and by His authority, I therefore forgive you all your sins in the name of the Father and of the </w:t>
      </w:r>
      <w:r>
        <w:rPr>
          <w:rStyle w:val="LSBSymbol"/>
        </w:rPr>
        <w:t>T</w:t>
      </w:r>
      <w:r>
        <w:t xml:space="preserve"> Son and of the Holy Spirit.</w:t>
      </w:r>
    </w:p>
    <w:p w14:paraId="2BE4543C" w14:textId="77777777" w:rsidR="008518BB" w:rsidRPr="000A26C1" w:rsidRDefault="008518BB" w:rsidP="000A26C1">
      <w:pPr>
        <w:pStyle w:val="LSBResponsorial"/>
      </w:pPr>
      <w:r>
        <w:rPr>
          <w:rStyle w:val="LSBSymbol"/>
        </w:rPr>
        <w:t>C</w:t>
      </w:r>
      <w:r>
        <w:tab/>
      </w:r>
      <w:r>
        <w:rPr>
          <w:b/>
        </w:rPr>
        <w:t>Amen.</w:t>
      </w:r>
    </w:p>
    <w:p w14:paraId="418032F5" w14:textId="1D90A29D" w:rsidR="00817736" w:rsidRDefault="00E90FC5" w:rsidP="00817736">
      <w:pPr>
        <w:pStyle w:val="Breaks"/>
      </w:pPr>
      <w:r>
        <w:rPr>
          <w:noProof/>
        </w:rPr>
        <w:drawing>
          <wp:anchor distT="0" distB="0" distL="114300" distR="114300" simplePos="0" relativeHeight="251660288" behindDoc="0" locked="0" layoutInCell="1" allowOverlap="1" wp14:anchorId="50BB21EC" wp14:editId="0D07DBF5">
            <wp:simplePos x="0" y="0"/>
            <wp:positionH relativeFrom="margin">
              <wp:posOffset>104140</wp:posOffset>
            </wp:positionH>
            <wp:positionV relativeFrom="margin">
              <wp:posOffset>6742545</wp:posOffset>
            </wp:positionV>
            <wp:extent cx="6650736" cy="2499360"/>
            <wp:effectExtent l="0" t="0" r="0" b="0"/>
            <wp:wrapNone/>
            <wp:docPr id="282298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298201" name="Picture 282298201"/>
                    <pic:cNvPicPr/>
                  </pic:nvPicPr>
                  <pic:blipFill>
                    <a:blip r:embed="rId16" cstate="print">
                      <a:duotone>
                        <a:schemeClr val="bg2">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6650736" cy="2499360"/>
                    </a:xfrm>
                    <a:prstGeom prst="rect">
                      <a:avLst/>
                    </a:prstGeom>
                  </pic:spPr>
                </pic:pic>
              </a:graphicData>
            </a:graphic>
            <wp14:sizeRelH relativeFrom="page">
              <wp14:pctWidth>0</wp14:pctWidth>
            </wp14:sizeRelH>
            <wp14:sizeRelV relativeFrom="page">
              <wp14:pctHeight>0</wp14:pctHeight>
            </wp14:sizeRelV>
          </wp:anchor>
        </w:drawing>
      </w:r>
      <w:r w:rsidR="00817736">
        <w:br w:type="page"/>
      </w:r>
    </w:p>
    <w:p w14:paraId="117499DD" w14:textId="3548B623" w:rsidR="003B7858" w:rsidRDefault="00E16F55" w:rsidP="00E16F55">
      <w:pPr>
        <w:pStyle w:val="Heading"/>
      </w:pPr>
      <w:r>
        <w:t>+ SERVICE OF THE WORD +</w:t>
      </w:r>
    </w:p>
    <w:p w14:paraId="02BFBEDA" w14:textId="5FC130A9" w:rsidR="00E16F55" w:rsidRDefault="00E16F55" w:rsidP="00E16F55">
      <w:pPr>
        <w:pStyle w:val="Caption"/>
      </w:pPr>
      <w:r>
        <w:t>INTROIT</w:t>
      </w:r>
      <w:r>
        <w:tab/>
      </w:r>
      <w:r>
        <w:rPr>
          <w:rStyle w:val="Subcaption"/>
          <w:b w:val="0"/>
        </w:rPr>
        <w:t>Psalm 105:2–6; antiphon: v. 1</w:t>
      </w:r>
    </w:p>
    <w:p w14:paraId="517846CF" w14:textId="2E0E1057" w:rsidR="003B7858" w:rsidRDefault="00817736" w:rsidP="00817736">
      <w:pPr>
        <w:pStyle w:val="LSBResponsorial"/>
      </w:pPr>
      <w:r w:rsidRPr="003B7858">
        <w:rPr>
          <w:rFonts w:ascii="LSBSymbol" w:hAnsi="LSBSymbol"/>
        </w:rPr>
        <w:t>L</w:t>
      </w:r>
      <w:r w:rsidRPr="003B7858">
        <w:rPr>
          <w:rFonts w:ascii="LSBSymbol" w:hAnsi="LSBSymbol"/>
        </w:rPr>
        <w:tab/>
      </w:r>
      <w:r w:rsidR="00E16F55">
        <w:t xml:space="preserve">Oh give thanks to the </w:t>
      </w:r>
      <w:r w:rsidR="00E16F55">
        <w:rPr>
          <w:rStyle w:val="DivineName"/>
        </w:rPr>
        <w:t>Lord</w:t>
      </w:r>
      <w:r w:rsidR="00E16F55">
        <w:t>; call upon his name;</w:t>
      </w:r>
    </w:p>
    <w:p w14:paraId="786F1EBC" w14:textId="77777777" w:rsidR="003B7858" w:rsidRDefault="00E16F55" w:rsidP="009E12B7">
      <w:pPr>
        <w:pStyle w:val="LSBRespornsorialContinued-Verse"/>
      </w:pPr>
      <w:r>
        <w:tab/>
        <w:t>make known his deeds among the peoples!</w:t>
      </w:r>
    </w:p>
    <w:p w14:paraId="0FC80CD6" w14:textId="5A15DCBE" w:rsidR="003B7858" w:rsidRPr="00436018" w:rsidRDefault="00436018" w:rsidP="00436018">
      <w:pPr>
        <w:pStyle w:val="LSBResponsorial"/>
        <w:rPr>
          <w:b/>
          <w:bCs/>
        </w:rPr>
      </w:pPr>
      <w:r>
        <w:rPr>
          <w:rStyle w:val="LSBSymbol"/>
        </w:rPr>
        <w:t>C</w:t>
      </w:r>
      <w:r>
        <w:tab/>
      </w:r>
      <w:r w:rsidR="00E16F55" w:rsidRPr="00436018">
        <w:rPr>
          <w:b/>
          <w:bCs/>
        </w:rPr>
        <w:t>Sing to him, sing praises to him;</w:t>
      </w:r>
    </w:p>
    <w:p w14:paraId="2A58BDF0" w14:textId="77777777" w:rsidR="003B7858" w:rsidRPr="00436018" w:rsidRDefault="00E16F55" w:rsidP="009E12B7">
      <w:pPr>
        <w:pStyle w:val="LSBRespornsorialContinued-Verse"/>
        <w:rPr>
          <w:b/>
          <w:bCs/>
        </w:rPr>
      </w:pPr>
      <w:r w:rsidRPr="00436018">
        <w:rPr>
          <w:b/>
          <w:bCs/>
        </w:rPr>
        <w:tab/>
        <w:t>tell of all his wondrous works!</w:t>
      </w:r>
    </w:p>
    <w:p w14:paraId="7E05B2BE" w14:textId="77777777" w:rsidR="003B7858" w:rsidRPr="00436018" w:rsidRDefault="00E16F55" w:rsidP="009E12B7">
      <w:pPr>
        <w:pStyle w:val="LSBRespornsorialContinued-Verse"/>
        <w:rPr>
          <w:b/>
          <w:bCs/>
        </w:rPr>
      </w:pPr>
      <w:r w:rsidRPr="00436018">
        <w:rPr>
          <w:b/>
          <w:bCs/>
        </w:rPr>
        <w:t>Glory in his holy name;</w:t>
      </w:r>
    </w:p>
    <w:p w14:paraId="14196FC0" w14:textId="77777777" w:rsidR="003B7858" w:rsidRPr="00436018" w:rsidRDefault="00E16F55" w:rsidP="009E12B7">
      <w:pPr>
        <w:pStyle w:val="LSBRespornsorialContinued-Verse"/>
        <w:rPr>
          <w:b/>
          <w:bCs/>
        </w:rPr>
      </w:pPr>
      <w:r w:rsidRPr="00436018">
        <w:rPr>
          <w:b/>
          <w:bCs/>
        </w:rPr>
        <w:tab/>
        <w:t xml:space="preserve">let the hearts of those who seek the </w:t>
      </w:r>
      <w:r w:rsidRPr="00436018">
        <w:rPr>
          <w:rStyle w:val="DivineName"/>
          <w:b/>
          <w:bCs/>
        </w:rPr>
        <w:t>Lord</w:t>
      </w:r>
      <w:r w:rsidRPr="00436018">
        <w:rPr>
          <w:b/>
          <w:bCs/>
        </w:rPr>
        <w:t xml:space="preserve"> rejoice!</w:t>
      </w:r>
    </w:p>
    <w:p w14:paraId="03F01D40" w14:textId="77777777" w:rsidR="003B7858" w:rsidRPr="00436018" w:rsidRDefault="00E16F55" w:rsidP="009E12B7">
      <w:pPr>
        <w:pStyle w:val="LSBRespornsorialContinued-Verse"/>
        <w:rPr>
          <w:b/>
          <w:bCs/>
        </w:rPr>
      </w:pPr>
      <w:r w:rsidRPr="00436018">
        <w:rPr>
          <w:b/>
          <w:bCs/>
        </w:rPr>
        <w:t xml:space="preserve">Seek the </w:t>
      </w:r>
      <w:r w:rsidRPr="00436018">
        <w:rPr>
          <w:rStyle w:val="DivineName"/>
          <w:b/>
          <w:bCs/>
        </w:rPr>
        <w:t>Lord</w:t>
      </w:r>
      <w:r w:rsidRPr="00436018">
        <w:rPr>
          <w:b/>
          <w:bCs/>
        </w:rPr>
        <w:t xml:space="preserve"> and his strength;</w:t>
      </w:r>
    </w:p>
    <w:p w14:paraId="4221AD40" w14:textId="77777777" w:rsidR="003B7858" w:rsidRPr="00436018" w:rsidRDefault="00E16F55" w:rsidP="009E12B7">
      <w:pPr>
        <w:pStyle w:val="LSBRespornsorialContinued-Verse"/>
        <w:rPr>
          <w:b/>
          <w:bCs/>
        </w:rPr>
      </w:pPr>
      <w:r w:rsidRPr="00436018">
        <w:rPr>
          <w:b/>
          <w:bCs/>
        </w:rPr>
        <w:tab/>
        <w:t>seek his presence continually!</w:t>
      </w:r>
    </w:p>
    <w:p w14:paraId="22554F78" w14:textId="77777777" w:rsidR="003B7858" w:rsidRPr="00436018" w:rsidRDefault="00E16F55" w:rsidP="009E12B7">
      <w:pPr>
        <w:pStyle w:val="LSBRespornsorialContinued-Verse"/>
        <w:rPr>
          <w:b/>
          <w:bCs/>
        </w:rPr>
      </w:pPr>
      <w:r w:rsidRPr="00436018">
        <w:rPr>
          <w:b/>
          <w:bCs/>
        </w:rPr>
        <w:t>Remember the wondrous works that he has done,</w:t>
      </w:r>
    </w:p>
    <w:p w14:paraId="6942C73F" w14:textId="77777777" w:rsidR="003B7858" w:rsidRPr="00436018" w:rsidRDefault="00E16F55" w:rsidP="009E12B7">
      <w:pPr>
        <w:pStyle w:val="LSBRespornsorialContinued-Verse"/>
        <w:rPr>
          <w:b/>
          <w:bCs/>
        </w:rPr>
      </w:pPr>
      <w:r w:rsidRPr="00436018">
        <w:rPr>
          <w:b/>
          <w:bCs/>
        </w:rPr>
        <w:tab/>
        <w:t>his miracles, and the judgments he uttered,</w:t>
      </w:r>
    </w:p>
    <w:p w14:paraId="2E825C21" w14:textId="2580DAE1" w:rsidR="003B7858" w:rsidRDefault="00436018" w:rsidP="00436018">
      <w:pPr>
        <w:pStyle w:val="LSBResponsorial6pt"/>
      </w:pPr>
      <w:r w:rsidRPr="003B7858">
        <w:rPr>
          <w:rFonts w:ascii="LSBSymbol" w:hAnsi="LSBSymbol"/>
        </w:rPr>
        <w:t>L</w:t>
      </w:r>
      <w:r w:rsidRPr="003B7858">
        <w:rPr>
          <w:rFonts w:ascii="LSBSymbol" w:hAnsi="LSBSymbol"/>
        </w:rPr>
        <w:tab/>
      </w:r>
      <w:r w:rsidR="00E16F55">
        <w:t>O offspring of Abraham, his servant,</w:t>
      </w:r>
    </w:p>
    <w:p w14:paraId="78DB0AE7" w14:textId="77777777" w:rsidR="003B7858" w:rsidRDefault="00E16F55" w:rsidP="009E12B7">
      <w:pPr>
        <w:pStyle w:val="LSBRespornsorialContinued-Verse"/>
      </w:pPr>
      <w:r>
        <w:tab/>
        <w:t>children of Jacob, his chosen ones!</w:t>
      </w:r>
    </w:p>
    <w:p w14:paraId="1CCFDB5B" w14:textId="34F33672" w:rsidR="003B7858" w:rsidRPr="009E12B7" w:rsidRDefault="009E12B7" w:rsidP="009E12B7">
      <w:pPr>
        <w:pStyle w:val="LSBResponsorial"/>
        <w:rPr>
          <w:b/>
          <w:bCs/>
        </w:rPr>
      </w:pPr>
      <w:r>
        <w:rPr>
          <w:rStyle w:val="LSBSymbol"/>
        </w:rPr>
        <w:t>C</w:t>
      </w:r>
      <w:r>
        <w:tab/>
      </w:r>
      <w:r w:rsidR="00E16F55" w:rsidRPr="009E12B7">
        <w:rPr>
          <w:b/>
          <w:bCs/>
        </w:rPr>
        <w:t>Glory be to the Father and to the Son</w:t>
      </w:r>
    </w:p>
    <w:p w14:paraId="54C0314B" w14:textId="77777777" w:rsidR="003B7858" w:rsidRDefault="00E16F55" w:rsidP="009E12B7">
      <w:pPr>
        <w:pStyle w:val="LSBRespornsorialContinued-Verse"/>
      </w:pPr>
      <w:r>
        <w:tab/>
        <w:t>and to the Holy Spirit;</w:t>
      </w:r>
    </w:p>
    <w:p w14:paraId="083C0467" w14:textId="77777777" w:rsidR="003B7858" w:rsidRDefault="00E16F55" w:rsidP="009E12B7">
      <w:pPr>
        <w:pStyle w:val="LSBRespornsorialContinued-Verse"/>
      </w:pPr>
      <w:r>
        <w:t>as it was in the beginning,</w:t>
      </w:r>
    </w:p>
    <w:p w14:paraId="65C586FF" w14:textId="77777777" w:rsidR="003B7858" w:rsidRDefault="00E16F55" w:rsidP="009E12B7">
      <w:pPr>
        <w:pStyle w:val="LSBRespornsorialContinued-Verse"/>
      </w:pPr>
      <w:r>
        <w:tab/>
        <w:t>is now, and will be forever. Amen.</w:t>
      </w:r>
    </w:p>
    <w:p w14:paraId="49F5CA17" w14:textId="387AE06E" w:rsidR="003B7858" w:rsidRDefault="009E12B7" w:rsidP="009E12B7">
      <w:pPr>
        <w:pStyle w:val="LSBResponsorial6pt"/>
      </w:pPr>
      <w:r w:rsidRPr="003B7858">
        <w:rPr>
          <w:rFonts w:ascii="LSBSymbol" w:hAnsi="LSBSymbol"/>
        </w:rPr>
        <w:t>L</w:t>
      </w:r>
      <w:r w:rsidRPr="003B7858">
        <w:rPr>
          <w:rFonts w:ascii="LSBSymbol" w:hAnsi="LSBSymbol"/>
        </w:rPr>
        <w:tab/>
      </w:r>
      <w:r w:rsidR="00E16F55">
        <w:t xml:space="preserve">Oh give thanks to the </w:t>
      </w:r>
      <w:r w:rsidR="00E16F55">
        <w:rPr>
          <w:rStyle w:val="DivineName"/>
        </w:rPr>
        <w:t>Lord</w:t>
      </w:r>
      <w:r w:rsidR="00E16F55">
        <w:t>; call upon his name;</w:t>
      </w:r>
    </w:p>
    <w:p w14:paraId="7D7D5C27" w14:textId="77777777" w:rsidR="003B7858" w:rsidRDefault="00E16F55" w:rsidP="009E12B7">
      <w:pPr>
        <w:pStyle w:val="LSBRespornsorialContinued-Verse"/>
      </w:pPr>
      <w:r>
        <w:tab/>
        <w:t>make known his deeds among the peoples!</w:t>
      </w:r>
    </w:p>
    <w:p w14:paraId="2D577EA7" w14:textId="77777777" w:rsidR="008518BB" w:rsidRDefault="008518BB" w:rsidP="00E90FC5">
      <w:pPr>
        <w:pStyle w:val="Caption-DoubleSpaceAbove"/>
      </w:pPr>
      <w:r>
        <w:t>KYRIE</w:t>
      </w:r>
      <w:r>
        <w:tab/>
      </w:r>
      <w:r>
        <w:rPr>
          <w:rStyle w:val="Subcaption"/>
          <w:b w:val="0"/>
        </w:rPr>
        <w:t>Mark 10:47     LSB 152</w:t>
      </w:r>
    </w:p>
    <w:p w14:paraId="10A2AB02" w14:textId="77777777" w:rsidR="008518BB" w:rsidRDefault="008518BB" w:rsidP="00CB3FC2">
      <w:pPr>
        <w:pStyle w:val="LSBResponsorial"/>
      </w:pPr>
      <w:r>
        <w:rPr>
          <w:rStyle w:val="LSBSymbol"/>
        </w:rPr>
        <w:t>L</w:t>
      </w:r>
      <w:r>
        <w:tab/>
        <w:t>In peace let us pray to the Lord.</w:t>
      </w:r>
    </w:p>
    <w:p w14:paraId="4B871323" w14:textId="77777777" w:rsidR="008518BB" w:rsidRDefault="008518BB" w:rsidP="00CB3FC2">
      <w:pPr>
        <w:pStyle w:val="LSBResponsorial"/>
      </w:pPr>
      <w:r>
        <w:rPr>
          <w:rStyle w:val="LSBSymbol"/>
        </w:rPr>
        <w:t>C</w:t>
      </w:r>
      <w:r>
        <w:tab/>
      </w:r>
      <w:r>
        <w:rPr>
          <w:b/>
        </w:rPr>
        <w:t>Lord, have mercy.</w:t>
      </w:r>
    </w:p>
    <w:p w14:paraId="17F61463" w14:textId="77777777" w:rsidR="008518BB" w:rsidRDefault="008518BB" w:rsidP="00CB3FC2">
      <w:pPr>
        <w:pStyle w:val="LSBResponsorial6pt"/>
      </w:pPr>
      <w:r>
        <w:rPr>
          <w:rStyle w:val="LSBSymbol"/>
        </w:rPr>
        <w:t>L</w:t>
      </w:r>
      <w:r>
        <w:tab/>
        <w:t>For the peace from above and for our salvation let us pray to the Lord.</w:t>
      </w:r>
    </w:p>
    <w:p w14:paraId="5678D84E" w14:textId="77777777" w:rsidR="008518BB" w:rsidRDefault="008518BB" w:rsidP="00CB3FC2">
      <w:pPr>
        <w:pStyle w:val="LSBResponsorial"/>
      </w:pPr>
      <w:r>
        <w:rPr>
          <w:rStyle w:val="LSBSymbol"/>
        </w:rPr>
        <w:t>C</w:t>
      </w:r>
      <w:r>
        <w:tab/>
      </w:r>
      <w:r>
        <w:rPr>
          <w:b/>
        </w:rPr>
        <w:t>Lord, have mercy.</w:t>
      </w:r>
    </w:p>
    <w:p w14:paraId="750F06F8" w14:textId="77777777" w:rsidR="008518BB" w:rsidRDefault="008518BB" w:rsidP="00CB3FC2">
      <w:pPr>
        <w:pStyle w:val="LSBResponsorial6pt"/>
      </w:pPr>
      <w:r>
        <w:rPr>
          <w:rStyle w:val="LSBSymbol"/>
        </w:rPr>
        <w:t>L</w:t>
      </w:r>
      <w:r>
        <w:tab/>
        <w:t>For the peace of the whole world, for the well-being of the Church of God, and for the unity of all let us pray to the Lord.</w:t>
      </w:r>
    </w:p>
    <w:p w14:paraId="5C8B41BE" w14:textId="77777777" w:rsidR="008518BB" w:rsidRDefault="008518BB" w:rsidP="00CB3FC2">
      <w:pPr>
        <w:pStyle w:val="LSBResponsorial"/>
      </w:pPr>
      <w:r>
        <w:rPr>
          <w:rStyle w:val="LSBSymbol"/>
        </w:rPr>
        <w:t>C</w:t>
      </w:r>
      <w:r>
        <w:tab/>
      </w:r>
      <w:r>
        <w:rPr>
          <w:b/>
        </w:rPr>
        <w:t>Lord, have mercy.</w:t>
      </w:r>
    </w:p>
    <w:p w14:paraId="6565F45B" w14:textId="77777777" w:rsidR="008518BB" w:rsidRDefault="008518BB" w:rsidP="00CB3FC2">
      <w:pPr>
        <w:pStyle w:val="LSBResponsorial6pt"/>
      </w:pPr>
      <w:r>
        <w:rPr>
          <w:rStyle w:val="LSBSymbol"/>
        </w:rPr>
        <w:t>L</w:t>
      </w:r>
      <w:r>
        <w:tab/>
        <w:t>For this holy house and for all who offer here their worship and praise let us pray to the Lord.</w:t>
      </w:r>
    </w:p>
    <w:p w14:paraId="135C3B33" w14:textId="77777777" w:rsidR="008518BB" w:rsidRDefault="008518BB" w:rsidP="00CB3FC2">
      <w:pPr>
        <w:pStyle w:val="LSBResponsorial"/>
      </w:pPr>
      <w:r>
        <w:rPr>
          <w:rStyle w:val="LSBSymbol"/>
        </w:rPr>
        <w:t>C</w:t>
      </w:r>
      <w:r>
        <w:tab/>
      </w:r>
      <w:r>
        <w:rPr>
          <w:b/>
        </w:rPr>
        <w:t>Lord, have mercy.</w:t>
      </w:r>
    </w:p>
    <w:p w14:paraId="5457DBD5" w14:textId="77777777" w:rsidR="008518BB" w:rsidRDefault="008518BB" w:rsidP="00CB3FC2">
      <w:pPr>
        <w:pStyle w:val="LSBResponsorial6pt"/>
      </w:pPr>
      <w:r>
        <w:rPr>
          <w:rStyle w:val="LSBSymbol"/>
        </w:rPr>
        <w:t>L</w:t>
      </w:r>
      <w:r>
        <w:tab/>
        <w:t>Help, save, comfort, and defend us, gracious Lord.</w:t>
      </w:r>
    </w:p>
    <w:p w14:paraId="49995F15" w14:textId="77777777" w:rsidR="008518BB" w:rsidRPr="00CB3FC2" w:rsidRDefault="008518BB" w:rsidP="00CB3FC2">
      <w:pPr>
        <w:pStyle w:val="LSBResponsorial"/>
      </w:pPr>
      <w:r>
        <w:rPr>
          <w:rStyle w:val="LSBSymbol"/>
        </w:rPr>
        <w:t>C</w:t>
      </w:r>
      <w:r>
        <w:tab/>
      </w:r>
      <w:r>
        <w:rPr>
          <w:b/>
        </w:rPr>
        <w:t>Amen.</w:t>
      </w:r>
    </w:p>
    <w:p w14:paraId="11E19639" w14:textId="77777777" w:rsidR="00E90FC5" w:rsidRDefault="00E90FC5" w:rsidP="00CE1CFE">
      <w:pPr>
        <w:pStyle w:val="Breaks"/>
      </w:pPr>
      <w:r>
        <w:br w:type="page"/>
      </w:r>
    </w:p>
    <w:p w14:paraId="47740017" w14:textId="77777777" w:rsidR="00BE0492" w:rsidRDefault="00BE0492" w:rsidP="005B225B">
      <w:pPr>
        <w:pStyle w:val="Caption-NoSpaceAbove"/>
        <w:rPr>
          <w:rStyle w:val="Subcaption"/>
          <w:b w:val="0"/>
        </w:rPr>
      </w:pPr>
      <w:r>
        <w:t xml:space="preserve">GLORIA IN EXCELSIS </w:t>
      </w:r>
      <w:r w:rsidRPr="005B225B">
        <w:rPr>
          <w:rStyle w:val="Subcaption"/>
          <w:b w:val="0"/>
        </w:rPr>
        <w:t>(</w:t>
      </w:r>
      <w:r>
        <w:rPr>
          <w:rStyle w:val="Subcaption"/>
          <w:b w:val="0"/>
        </w:rPr>
        <w:t xml:space="preserve">Short </w:t>
      </w:r>
      <w:r w:rsidRPr="005B225B">
        <w:rPr>
          <w:rStyle w:val="Subcaption"/>
          <w:b w:val="0"/>
        </w:rPr>
        <w:t>Intro)</w:t>
      </w:r>
      <w:r>
        <w:tab/>
      </w:r>
      <w:r>
        <w:rPr>
          <w:rStyle w:val="Subcaption"/>
          <w:b w:val="0"/>
        </w:rPr>
        <w:t>Luke 2:14; John 1:29     LSB 154</w:t>
      </w:r>
    </w:p>
    <w:p w14:paraId="48343A49" w14:textId="77777777" w:rsidR="00BE0492" w:rsidRPr="008F360F" w:rsidRDefault="00BE0492" w:rsidP="005B225B">
      <w:pPr>
        <w:pStyle w:val="LSBResponsorial6pt"/>
        <w:rPr>
          <w:i/>
        </w:rPr>
      </w:pPr>
      <w:r>
        <w:rPr>
          <w:rStyle w:val="Subcaption"/>
          <w:rFonts w:ascii="LSBSymbol" w:hAnsi="LSBSymbol" w:cs="Arial"/>
          <w:i w:val="0"/>
          <w:iCs/>
          <w:sz w:val="28"/>
          <w:szCs w:val="28"/>
        </w:rPr>
        <w:t>L</w:t>
      </w:r>
      <w:r w:rsidRPr="008F360F">
        <w:rPr>
          <w:rStyle w:val="Subcaption"/>
          <w:rFonts w:cs="Arial"/>
          <w:i w:val="0"/>
          <w:iCs/>
          <w:sz w:val="28"/>
          <w:szCs w:val="28"/>
        </w:rPr>
        <w:tab/>
        <w:t>Glory to God in the Highest, and peace to His people on earth.</w:t>
      </w:r>
    </w:p>
    <w:p w14:paraId="16ACEABF" w14:textId="77777777" w:rsidR="00BE0492" w:rsidRDefault="00BE0492" w:rsidP="005B225B">
      <w:pPr>
        <w:pStyle w:val="Image"/>
      </w:pPr>
    </w:p>
    <w:p w14:paraId="02B66E44" w14:textId="77777777" w:rsidR="00BE0492" w:rsidRDefault="00BE0492" w:rsidP="005B225B">
      <w:pPr>
        <w:pStyle w:val="Image"/>
      </w:pPr>
      <w:r>
        <w:rPr>
          <w:noProof/>
        </w:rPr>
        <w:drawing>
          <wp:inline distT="0" distB="0" distL="0" distR="0" wp14:anchorId="123D2197" wp14:editId="4E3E5F6B">
            <wp:extent cx="6858000" cy="867371"/>
            <wp:effectExtent l="0" t="0" r="0" b="9525"/>
            <wp:docPr id="448154710"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descr="Image"/>
                    <pic:cNvPicPr>
                      <a:picLocks noChangeAspect="1" noChangeArrowheads="1"/>
                    </pic:cNvPicPr>
                  </pic:nvPicPr>
                  <pic:blipFill rotWithShape="1">
                    <a:blip r:embed="rId17"/>
                    <a:srcRect t="18387"/>
                    <a:stretch/>
                  </pic:blipFill>
                  <pic:spPr bwMode="auto">
                    <a:xfrm>
                      <a:off x="0" y="0"/>
                      <a:ext cx="6858000" cy="867371"/>
                    </a:xfrm>
                    <a:prstGeom prst="rect">
                      <a:avLst/>
                    </a:prstGeom>
                    <a:noFill/>
                    <a:ln>
                      <a:noFill/>
                    </a:ln>
                    <a:extLst>
                      <a:ext uri="{53640926-AAD7-44D8-BBD7-CCE9431645EC}">
                        <a14:shadowObscured xmlns:a14="http://schemas.microsoft.com/office/drawing/2010/main"/>
                      </a:ext>
                    </a:extLst>
                  </pic:spPr>
                </pic:pic>
              </a:graphicData>
            </a:graphic>
          </wp:inline>
        </w:drawing>
      </w:r>
    </w:p>
    <w:p w14:paraId="2BB0E81E" w14:textId="77777777" w:rsidR="00BE0492" w:rsidRDefault="00BE0492" w:rsidP="005B225B">
      <w:pPr>
        <w:pStyle w:val="Image"/>
      </w:pPr>
      <w:r>
        <w:rPr>
          <w:noProof/>
        </w:rPr>
        <w:drawing>
          <wp:inline distT="0" distB="0" distL="0" distR="0" wp14:anchorId="49DF633D" wp14:editId="19EEED0F">
            <wp:extent cx="6858000" cy="881329"/>
            <wp:effectExtent l="0" t="0" r="0" b="0"/>
            <wp:docPr id="175766436"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descr="Image"/>
                    <pic:cNvPicPr>
                      <a:picLocks noChangeAspect="1" noChangeArrowheads="1"/>
                    </pic:cNvPicPr>
                  </pic:nvPicPr>
                  <pic:blipFill rotWithShape="1">
                    <a:blip r:embed="rId18"/>
                    <a:srcRect t="17074"/>
                    <a:stretch/>
                  </pic:blipFill>
                  <pic:spPr bwMode="auto">
                    <a:xfrm>
                      <a:off x="0" y="0"/>
                      <a:ext cx="6858000" cy="881329"/>
                    </a:xfrm>
                    <a:prstGeom prst="rect">
                      <a:avLst/>
                    </a:prstGeom>
                    <a:noFill/>
                    <a:ln>
                      <a:noFill/>
                    </a:ln>
                    <a:extLst>
                      <a:ext uri="{53640926-AAD7-44D8-BBD7-CCE9431645EC}">
                        <a14:shadowObscured xmlns:a14="http://schemas.microsoft.com/office/drawing/2010/main"/>
                      </a:ext>
                    </a:extLst>
                  </pic:spPr>
                </pic:pic>
              </a:graphicData>
            </a:graphic>
          </wp:inline>
        </w:drawing>
      </w:r>
    </w:p>
    <w:p w14:paraId="3CC59055" w14:textId="77777777" w:rsidR="00BE0492" w:rsidRDefault="00BE0492" w:rsidP="005B225B">
      <w:pPr>
        <w:pStyle w:val="Image"/>
      </w:pPr>
      <w:r>
        <w:rPr>
          <w:noProof/>
        </w:rPr>
        <w:drawing>
          <wp:inline distT="0" distB="0" distL="0" distR="0" wp14:anchorId="7E092060" wp14:editId="3F2C1177">
            <wp:extent cx="6858000" cy="867371"/>
            <wp:effectExtent l="0" t="0" r="0" b="9525"/>
            <wp:docPr id="8"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descr="Image"/>
                    <pic:cNvPicPr>
                      <a:picLocks noChangeAspect="1" noChangeArrowheads="1"/>
                    </pic:cNvPicPr>
                  </pic:nvPicPr>
                  <pic:blipFill rotWithShape="1">
                    <a:blip r:embed="rId19"/>
                    <a:srcRect t="18387"/>
                    <a:stretch/>
                  </pic:blipFill>
                  <pic:spPr bwMode="auto">
                    <a:xfrm>
                      <a:off x="0" y="0"/>
                      <a:ext cx="6858000" cy="867371"/>
                    </a:xfrm>
                    <a:prstGeom prst="rect">
                      <a:avLst/>
                    </a:prstGeom>
                    <a:noFill/>
                    <a:ln>
                      <a:noFill/>
                    </a:ln>
                    <a:extLst>
                      <a:ext uri="{53640926-AAD7-44D8-BBD7-CCE9431645EC}">
                        <a14:shadowObscured xmlns:a14="http://schemas.microsoft.com/office/drawing/2010/main"/>
                      </a:ext>
                    </a:extLst>
                  </pic:spPr>
                </pic:pic>
              </a:graphicData>
            </a:graphic>
          </wp:inline>
        </w:drawing>
      </w:r>
    </w:p>
    <w:p w14:paraId="023ED7A9" w14:textId="77777777" w:rsidR="00BE0492" w:rsidRDefault="00BE0492" w:rsidP="005B225B">
      <w:pPr>
        <w:pStyle w:val="Image"/>
      </w:pPr>
      <w:r>
        <w:rPr>
          <w:noProof/>
        </w:rPr>
        <w:drawing>
          <wp:inline distT="0" distB="0" distL="0" distR="0" wp14:anchorId="18A6CF2F" wp14:editId="52670674">
            <wp:extent cx="6858000" cy="881328"/>
            <wp:effectExtent l="0" t="0" r="0" b="0"/>
            <wp:docPr id="9"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descr="Image"/>
                    <pic:cNvPicPr>
                      <a:picLocks noChangeAspect="1" noChangeArrowheads="1"/>
                    </pic:cNvPicPr>
                  </pic:nvPicPr>
                  <pic:blipFill rotWithShape="1">
                    <a:blip r:embed="rId20"/>
                    <a:srcRect t="17074"/>
                    <a:stretch/>
                  </pic:blipFill>
                  <pic:spPr bwMode="auto">
                    <a:xfrm>
                      <a:off x="0" y="0"/>
                      <a:ext cx="6858000" cy="881328"/>
                    </a:xfrm>
                    <a:prstGeom prst="rect">
                      <a:avLst/>
                    </a:prstGeom>
                    <a:noFill/>
                    <a:ln>
                      <a:noFill/>
                    </a:ln>
                    <a:extLst>
                      <a:ext uri="{53640926-AAD7-44D8-BBD7-CCE9431645EC}">
                        <a14:shadowObscured xmlns:a14="http://schemas.microsoft.com/office/drawing/2010/main"/>
                      </a:ext>
                    </a:extLst>
                  </pic:spPr>
                </pic:pic>
              </a:graphicData>
            </a:graphic>
          </wp:inline>
        </w:drawing>
      </w:r>
    </w:p>
    <w:p w14:paraId="3FE42C83" w14:textId="77777777" w:rsidR="00BE0492" w:rsidRDefault="00BE0492" w:rsidP="005B225B">
      <w:pPr>
        <w:pStyle w:val="Image"/>
      </w:pPr>
      <w:r>
        <w:rPr>
          <w:noProof/>
        </w:rPr>
        <w:drawing>
          <wp:inline distT="0" distB="0" distL="0" distR="0" wp14:anchorId="556F7BD0" wp14:editId="30EDB514">
            <wp:extent cx="6858000" cy="881328"/>
            <wp:effectExtent l="0" t="0" r="0" b="0"/>
            <wp:docPr id="10"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descr="Image"/>
                    <pic:cNvPicPr>
                      <a:picLocks noChangeAspect="1" noChangeArrowheads="1"/>
                    </pic:cNvPicPr>
                  </pic:nvPicPr>
                  <pic:blipFill rotWithShape="1">
                    <a:blip r:embed="rId21"/>
                    <a:srcRect t="17074"/>
                    <a:stretch/>
                  </pic:blipFill>
                  <pic:spPr bwMode="auto">
                    <a:xfrm>
                      <a:off x="0" y="0"/>
                      <a:ext cx="6858000" cy="881328"/>
                    </a:xfrm>
                    <a:prstGeom prst="rect">
                      <a:avLst/>
                    </a:prstGeom>
                    <a:noFill/>
                    <a:ln>
                      <a:noFill/>
                    </a:ln>
                    <a:extLst>
                      <a:ext uri="{53640926-AAD7-44D8-BBD7-CCE9431645EC}">
                        <a14:shadowObscured xmlns:a14="http://schemas.microsoft.com/office/drawing/2010/main"/>
                      </a:ext>
                    </a:extLst>
                  </pic:spPr>
                </pic:pic>
              </a:graphicData>
            </a:graphic>
          </wp:inline>
        </w:drawing>
      </w:r>
    </w:p>
    <w:p w14:paraId="2F8C6753" w14:textId="77777777" w:rsidR="00BE0492" w:rsidRDefault="00BE0492" w:rsidP="005B225B">
      <w:pPr>
        <w:pStyle w:val="Image"/>
      </w:pPr>
      <w:r>
        <w:rPr>
          <w:noProof/>
        </w:rPr>
        <w:drawing>
          <wp:inline distT="0" distB="0" distL="0" distR="0" wp14:anchorId="2A4883ED" wp14:editId="3AF9F5C3">
            <wp:extent cx="6858000" cy="867370"/>
            <wp:effectExtent l="0" t="0" r="0" b="9525"/>
            <wp:docPr id="11"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descr="Image"/>
                    <pic:cNvPicPr>
                      <a:picLocks noChangeAspect="1" noChangeArrowheads="1"/>
                    </pic:cNvPicPr>
                  </pic:nvPicPr>
                  <pic:blipFill rotWithShape="1">
                    <a:blip r:embed="rId22"/>
                    <a:srcRect t="18387"/>
                    <a:stretch/>
                  </pic:blipFill>
                  <pic:spPr bwMode="auto">
                    <a:xfrm>
                      <a:off x="0" y="0"/>
                      <a:ext cx="6858000" cy="867370"/>
                    </a:xfrm>
                    <a:prstGeom prst="rect">
                      <a:avLst/>
                    </a:prstGeom>
                    <a:noFill/>
                    <a:ln>
                      <a:noFill/>
                    </a:ln>
                    <a:extLst>
                      <a:ext uri="{53640926-AAD7-44D8-BBD7-CCE9431645EC}">
                        <a14:shadowObscured xmlns:a14="http://schemas.microsoft.com/office/drawing/2010/main"/>
                      </a:ext>
                    </a:extLst>
                  </pic:spPr>
                </pic:pic>
              </a:graphicData>
            </a:graphic>
          </wp:inline>
        </w:drawing>
      </w:r>
    </w:p>
    <w:p w14:paraId="38649B71" w14:textId="77777777" w:rsidR="00BE0492" w:rsidRDefault="00BE0492" w:rsidP="005B225B">
      <w:pPr>
        <w:pStyle w:val="Image"/>
      </w:pPr>
      <w:r>
        <w:rPr>
          <w:noProof/>
        </w:rPr>
        <w:drawing>
          <wp:inline distT="0" distB="0" distL="0" distR="0" wp14:anchorId="22560B70" wp14:editId="5A019A1B">
            <wp:extent cx="6858000" cy="895287"/>
            <wp:effectExtent l="0" t="0" r="0" b="635"/>
            <wp:docPr id="12"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descr="Image"/>
                    <pic:cNvPicPr>
                      <a:picLocks noChangeAspect="1" noChangeArrowheads="1"/>
                    </pic:cNvPicPr>
                  </pic:nvPicPr>
                  <pic:blipFill rotWithShape="1">
                    <a:blip r:embed="rId23"/>
                    <a:srcRect t="15761"/>
                    <a:stretch/>
                  </pic:blipFill>
                  <pic:spPr bwMode="auto">
                    <a:xfrm>
                      <a:off x="0" y="0"/>
                      <a:ext cx="6858000" cy="895287"/>
                    </a:xfrm>
                    <a:prstGeom prst="rect">
                      <a:avLst/>
                    </a:prstGeom>
                    <a:noFill/>
                    <a:ln>
                      <a:noFill/>
                    </a:ln>
                    <a:extLst>
                      <a:ext uri="{53640926-AAD7-44D8-BBD7-CCE9431645EC}">
                        <a14:shadowObscured xmlns:a14="http://schemas.microsoft.com/office/drawing/2010/main"/>
                      </a:ext>
                    </a:extLst>
                  </pic:spPr>
                </pic:pic>
              </a:graphicData>
            </a:graphic>
          </wp:inline>
        </w:drawing>
      </w:r>
    </w:p>
    <w:p w14:paraId="06AC120D" w14:textId="388A2E86" w:rsidR="00BE0492" w:rsidRPr="005B225B" w:rsidRDefault="00BE0492" w:rsidP="00D51F6D">
      <w:pPr>
        <w:pStyle w:val="Image"/>
      </w:pPr>
      <w:r>
        <w:rPr>
          <w:noProof/>
        </w:rPr>
        <w:drawing>
          <wp:inline distT="0" distB="0" distL="0" distR="0" wp14:anchorId="0A81F686" wp14:editId="132D1C02">
            <wp:extent cx="6858000" cy="867371"/>
            <wp:effectExtent l="0" t="0" r="0" b="9525"/>
            <wp:docPr id="13"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descr="Image"/>
                    <pic:cNvPicPr>
                      <a:picLocks noChangeAspect="1" noChangeArrowheads="1"/>
                    </pic:cNvPicPr>
                  </pic:nvPicPr>
                  <pic:blipFill rotWithShape="1">
                    <a:blip r:embed="rId24"/>
                    <a:srcRect t="18387"/>
                    <a:stretch/>
                  </pic:blipFill>
                  <pic:spPr bwMode="auto">
                    <a:xfrm>
                      <a:off x="0" y="0"/>
                      <a:ext cx="6858000" cy="867371"/>
                    </a:xfrm>
                    <a:prstGeom prst="rect">
                      <a:avLst/>
                    </a:prstGeom>
                    <a:noFill/>
                    <a:ln>
                      <a:noFill/>
                    </a:ln>
                    <a:extLst>
                      <a:ext uri="{53640926-AAD7-44D8-BBD7-CCE9431645EC}">
                        <a14:shadowObscured xmlns:a14="http://schemas.microsoft.com/office/drawing/2010/main"/>
                      </a:ext>
                    </a:extLst>
                  </pic:spPr>
                </pic:pic>
              </a:graphicData>
            </a:graphic>
          </wp:inline>
        </w:drawing>
      </w:r>
    </w:p>
    <w:p w14:paraId="6CD51169" w14:textId="28279FE0" w:rsidR="00BE0492" w:rsidRDefault="00796218" w:rsidP="00BE0492">
      <w:pPr>
        <w:pStyle w:val="Breaks"/>
      </w:pPr>
      <w:r>
        <w:rPr>
          <w:noProof/>
        </w:rPr>
        <w:drawing>
          <wp:anchor distT="0" distB="0" distL="114300" distR="114300" simplePos="0" relativeHeight="251665408" behindDoc="0" locked="0" layoutInCell="1" allowOverlap="1" wp14:anchorId="60B28E45" wp14:editId="063E8B85">
            <wp:simplePos x="0" y="0"/>
            <wp:positionH relativeFrom="margin">
              <wp:posOffset>0</wp:posOffset>
            </wp:positionH>
            <wp:positionV relativeFrom="paragraph">
              <wp:posOffset>308090</wp:posOffset>
            </wp:positionV>
            <wp:extent cx="6880575" cy="1047404"/>
            <wp:effectExtent l="0" t="0" r="0" b="635"/>
            <wp:wrapNone/>
            <wp:docPr id="13969050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905045" name="Picture 1396905045"/>
                    <pic:cNvPicPr/>
                  </pic:nvPicPr>
                  <pic:blipFill>
                    <a:blip r:embed="rId25" cstate="print">
                      <a:duotone>
                        <a:schemeClr val="bg2">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6880575" cy="1047404"/>
                    </a:xfrm>
                    <a:prstGeom prst="rect">
                      <a:avLst/>
                    </a:prstGeom>
                  </pic:spPr>
                </pic:pic>
              </a:graphicData>
            </a:graphic>
            <wp14:sizeRelH relativeFrom="page">
              <wp14:pctWidth>0</wp14:pctWidth>
            </wp14:sizeRelH>
            <wp14:sizeRelV relativeFrom="page">
              <wp14:pctHeight>0</wp14:pctHeight>
            </wp14:sizeRelV>
          </wp:anchor>
        </w:drawing>
      </w:r>
      <w:r w:rsidR="00BE0492">
        <w:br w:type="page"/>
      </w:r>
    </w:p>
    <w:p w14:paraId="46596DAF" w14:textId="77777777" w:rsidR="00D37D47" w:rsidRDefault="00D37D47" w:rsidP="00D37D47">
      <w:pPr>
        <w:pStyle w:val="Caption-NoSpaceAbove"/>
        <w:rPr>
          <w:rStyle w:val="Subcaption"/>
          <w:b w:val="0"/>
        </w:rPr>
      </w:pPr>
      <w:r>
        <w:t>SALUTATION AND COLLECT OF THE DAY</w:t>
      </w:r>
      <w:r>
        <w:tab/>
      </w:r>
      <w:r>
        <w:rPr>
          <w:rStyle w:val="Subcaption"/>
          <w:b w:val="0"/>
        </w:rPr>
        <w:t>2 Timothy 4:22     LSB 156</w:t>
      </w:r>
    </w:p>
    <w:p w14:paraId="395E9C4E" w14:textId="77777777" w:rsidR="00E16F55" w:rsidRDefault="00E16F55" w:rsidP="00E16F55">
      <w:pPr>
        <w:pStyle w:val="LSBResponsorial"/>
      </w:pPr>
      <w:r>
        <w:rPr>
          <w:rStyle w:val="LSBSymbol"/>
        </w:rPr>
        <w:t>P</w:t>
      </w:r>
      <w:r>
        <w:tab/>
        <w:t>The Lord be with you.</w:t>
      </w:r>
    </w:p>
    <w:p w14:paraId="0E8DF9F5" w14:textId="77777777" w:rsidR="003B7858" w:rsidRDefault="00E16F55" w:rsidP="00E16F55">
      <w:pPr>
        <w:pStyle w:val="LSBResponsorial"/>
      </w:pPr>
      <w:r>
        <w:rPr>
          <w:rStyle w:val="LSBSymbol"/>
        </w:rPr>
        <w:t>C</w:t>
      </w:r>
      <w:r>
        <w:tab/>
      </w:r>
      <w:r>
        <w:rPr>
          <w:b/>
        </w:rPr>
        <w:t>And also with you.</w:t>
      </w:r>
    </w:p>
    <w:p w14:paraId="2945E232" w14:textId="1A86E515" w:rsidR="003B7858" w:rsidRDefault="00E16F55" w:rsidP="00E4009D">
      <w:pPr>
        <w:pStyle w:val="LSBResponsorial6pt"/>
      </w:pPr>
      <w:r>
        <w:rPr>
          <w:rStyle w:val="LSBSymbol"/>
        </w:rPr>
        <w:t>P</w:t>
      </w:r>
      <w:r>
        <w:tab/>
        <w:t>Let us pray</w:t>
      </w:r>
      <w:r w:rsidR="00BE0492">
        <w:t xml:space="preserve">: </w:t>
      </w:r>
      <w:r>
        <w:t>Almighty and everlasting God, give us an increase of faith, hope, and love, that, receiving what You have promised, we may love what You have commanded; through Jesus Christ, Your Son, our Lord, who lives and reigns with You and the Holy Spirit, one God, now and forever.</w:t>
      </w:r>
    </w:p>
    <w:p w14:paraId="782CCCB5" w14:textId="77777777" w:rsidR="003B7858" w:rsidRDefault="00E16F55" w:rsidP="00E16F55">
      <w:pPr>
        <w:pStyle w:val="LSBResponsorial"/>
      </w:pPr>
      <w:r>
        <w:rPr>
          <w:rStyle w:val="LSBSymbol"/>
        </w:rPr>
        <w:t>C</w:t>
      </w:r>
      <w:r>
        <w:tab/>
      </w:r>
      <w:r>
        <w:rPr>
          <w:b/>
        </w:rPr>
        <w:t>Amen.</w:t>
      </w:r>
    </w:p>
    <w:p w14:paraId="53788D63" w14:textId="4ED9D9A0" w:rsidR="003B7858" w:rsidRPr="003B7858" w:rsidRDefault="00BE0492" w:rsidP="00F13C03">
      <w:pPr>
        <w:pStyle w:val="Caption-DoubleSpaceAbove"/>
        <w:spacing w:before="600"/>
        <w:rPr>
          <w:rFonts w:ascii="LSBSymbol" w:hAnsi="LSBSymbol"/>
        </w:rPr>
      </w:pPr>
      <w:r>
        <w:sym w:font="Wingdings" w:char="F0DE"/>
      </w:r>
      <w:r>
        <w:t xml:space="preserve"> </w:t>
      </w:r>
      <w:r w:rsidR="00E16F55">
        <w:t>OLD TESTAMENT READING</w:t>
      </w:r>
      <w:r w:rsidR="00E16F55">
        <w:tab/>
      </w:r>
      <w:r w:rsidR="00E16F55">
        <w:rPr>
          <w:rStyle w:val="Subcaption"/>
          <w:b w:val="0"/>
        </w:rPr>
        <w:t>Deuteronomy 7:6–9</w:t>
      </w:r>
    </w:p>
    <w:p w14:paraId="71CE693E" w14:textId="52D4E62E" w:rsidR="003B7858" w:rsidRDefault="003B7858" w:rsidP="00E16F55">
      <w:pPr>
        <w:pStyle w:val="LSBResponsorial"/>
      </w:pPr>
      <w:r w:rsidRPr="003B7858">
        <w:rPr>
          <w:rFonts w:ascii="LSBSymbol" w:hAnsi="LSBSymbol"/>
        </w:rPr>
        <w:t>L</w:t>
      </w:r>
      <w:r w:rsidRPr="003B7858">
        <w:rPr>
          <w:rFonts w:ascii="LSBSymbol" w:hAnsi="LSBSymbol"/>
        </w:rPr>
        <w:tab/>
      </w:r>
      <w:r w:rsidR="00E16F55">
        <w:t>The Old Testament Reading is from Deuteronomy, chapter 7.</w:t>
      </w:r>
    </w:p>
    <w:p w14:paraId="5293CEF6" w14:textId="77777777" w:rsidR="003B7858" w:rsidRPr="003B7858" w:rsidRDefault="00E16F55" w:rsidP="00BE0492">
      <w:pPr>
        <w:pStyle w:val="LSBResponsorialContinued"/>
        <w:rPr>
          <w:rFonts w:ascii="LSBSymbol" w:hAnsi="LSBSymbol"/>
        </w:rPr>
      </w:pPr>
      <w:r>
        <w:tab/>
      </w:r>
      <w:r>
        <w:rPr>
          <w:rStyle w:val="VerseNumber"/>
        </w:rPr>
        <w:t>6</w:t>
      </w:r>
      <w:r>
        <w:t xml:space="preserve">“You are a people holy to the </w:t>
      </w:r>
      <w:r>
        <w:rPr>
          <w:rStyle w:val="DivineName"/>
        </w:rPr>
        <w:t>Lord</w:t>
      </w:r>
      <w:r>
        <w:t xml:space="preserve"> your God. The </w:t>
      </w:r>
      <w:r>
        <w:rPr>
          <w:rStyle w:val="DivineName"/>
        </w:rPr>
        <w:t>Lord</w:t>
      </w:r>
      <w:r>
        <w:t xml:space="preserve"> your God has chosen you to be a people for his treasured possession, out of all the peoples who are on the face of the earth. </w:t>
      </w:r>
      <w:r>
        <w:rPr>
          <w:rStyle w:val="VerseNumber"/>
        </w:rPr>
        <w:t>7</w:t>
      </w:r>
      <w:r>
        <w:t xml:space="preserve">It was not because you were more in number than any other people that the </w:t>
      </w:r>
      <w:r>
        <w:rPr>
          <w:rStyle w:val="DivineName"/>
        </w:rPr>
        <w:t>Lord</w:t>
      </w:r>
      <w:r>
        <w:t xml:space="preserve"> set his love on you and chose you, for you were the fewest of all peoples, </w:t>
      </w:r>
      <w:r>
        <w:rPr>
          <w:rStyle w:val="VerseNumber"/>
        </w:rPr>
        <w:t>8</w:t>
      </w:r>
      <w:r>
        <w:t xml:space="preserve">but it is because the </w:t>
      </w:r>
      <w:r>
        <w:rPr>
          <w:rStyle w:val="DivineName"/>
        </w:rPr>
        <w:t>Lord</w:t>
      </w:r>
      <w:r>
        <w:t xml:space="preserve"> loves you and is keeping the oath that he swore to your fathers, that the </w:t>
      </w:r>
      <w:r>
        <w:rPr>
          <w:rStyle w:val="DivineName"/>
        </w:rPr>
        <w:t>Lord</w:t>
      </w:r>
      <w:r>
        <w:t xml:space="preserve"> has brought you out with a mighty hand and redeemed you from the house of slavery, from the hand of Pharaoh king of Egypt. </w:t>
      </w:r>
      <w:r>
        <w:rPr>
          <w:rStyle w:val="VerseNumber"/>
        </w:rPr>
        <w:t>9</w:t>
      </w:r>
      <w:r>
        <w:t xml:space="preserve">Know therefore that the </w:t>
      </w:r>
      <w:r>
        <w:rPr>
          <w:rStyle w:val="DivineName"/>
        </w:rPr>
        <w:t>Lord</w:t>
      </w:r>
      <w:r>
        <w:t xml:space="preserve"> your God is God, the faithful God who keeps covenant and steadfast love with those who love him and keep his commandments, to a thousand generations.”</w:t>
      </w:r>
    </w:p>
    <w:p w14:paraId="609AA503" w14:textId="0B779DFE" w:rsidR="00E16F55" w:rsidRDefault="003B7858" w:rsidP="00BE0492">
      <w:pPr>
        <w:pStyle w:val="LSBResponsorial6pt"/>
      </w:pPr>
      <w:r w:rsidRPr="003B7858">
        <w:rPr>
          <w:rFonts w:ascii="LSBSymbol" w:hAnsi="LSBSymbol"/>
        </w:rPr>
        <w:t>L</w:t>
      </w:r>
      <w:r w:rsidRPr="003B7858">
        <w:rPr>
          <w:rFonts w:ascii="LSBSymbol" w:hAnsi="LSBSymbol"/>
        </w:rPr>
        <w:tab/>
      </w:r>
      <w:r w:rsidR="00E16F55">
        <w:t>This is the Word of the Lord.</w:t>
      </w:r>
    </w:p>
    <w:p w14:paraId="19A1A0DA" w14:textId="77777777" w:rsidR="003B7858" w:rsidRDefault="00E16F55" w:rsidP="00E16F55">
      <w:pPr>
        <w:pStyle w:val="LSBResponsorial"/>
      </w:pPr>
      <w:r>
        <w:rPr>
          <w:rStyle w:val="LSBSymbol"/>
        </w:rPr>
        <w:t>C</w:t>
      </w:r>
      <w:r>
        <w:tab/>
      </w:r>
      <w:r>
        <w:rPr>
          <w:b/>
        </w:rPr>
        <w:t>Thanks be to God.</w:t>
      </w:r>
    </w:p>
    <w:p w14:paraId="0DCB4A4B" w14:textId="71670E6F" w:rsidR="00E16F55" w:rsidRDefault="00E16F55" w:rsidP="00F13C03">
      <w:pPr>
        <w:pStyle w:val="Caption-DoubleSpaceAbove"/>
        <w:spacing w:before="600"/>
      </w:pPr>
      <w:r>
        <w:t>PSALM</w:t>
      </w:r>
      <w:r>
        <w:tab/>
      </w:r>
      <w:r>
        <w:rPr>
          <w:rStyle w:val="Subcaption"/>
          <w:b w:val="0"/>
        </w:rPr>
        <w:t>Psalm 125; antiphon: v. 2</w:t>
      </w:r>
    </w:p>
    <w:p w14:paraId="19C46192" w14:textId="147D457B" w:rsidR="003B7858" w:rsidRDefault="00BE0492" w:rsidP="00BE0492">
      <w:pPr>
        <w:pStyle w:val="LSBResponsorial"/>
      </w:pPr>
      <w:r w:rsidRPr="003B7858">
        <w:rPr>
          <w:rFonts w:ascii="LSBSymbol" w:hAnsi="LSBSymbol"/>
        </w:rPr>
        <w:t>L</w:t>
      </w:r>
      <w:r w:rsidRPr="003B7858">
        <w:rPr>
          <w:rFonts w:ascii="LSBSymbol" w:hAnsi="LSBSymbol"/>
        </w:rPr>
        <w:tab/>
      </w:r>
      <w:r w:rsidR="00E16F55">
        <w:rPr>
          <w:rStyle w:val="VerseNumber"/>
        </w:rPr>
        <w:t>1</w:t>
      </w:r>
      <w:r w:rsidR="00E16F55">
        <w:t xml:space="preserve">Those who trust in the </w:t>
      </w:r>
      <w:r w:rsidR="00E16F55">
        <w:rPr>
          <w:rStyle w:val="DivineName"/>
        </w:rPr>
        <w:t>Lord</w:t>
      </w:r>
      <w:r w:rsidR="00E16F55">
        <w:t xml:space="preserve"> are like Mount Zion,</w:t>
      </w:r>
    </w:p>
    <w:p w14:paraId="3104E924" w14:textId="77777777" w:rsidR="003B7858" w:rsidRDefault="00E16F55" w:rsidP="00BE0492">
      <w:pPr>
        <w:pStyle w:val="LSBRespornsorialContinued-Verse"/>
      </w:pPr>
      <w:r>
        <w:tab/>
        <w:t>which cannot be moved, but abides forever.</w:t>
      </w:r>
    </w:p>
    <w:p w14:paraId="16FEE169" w14:textId="77777777" w:rsidR="003B7858" w:rsidRDefault="00E16F55" w:rsidP="00BE0492">
      <w:pPr>
        <w:pStyle w:val="LSBRespornsorialContinued-Verse"/>
      </w:pPr>
      <w:r>
        <w:rPr>
          <w:rStyle w:val="VerseNumber"/>
        </w:rPr>
        <w:t>2</w:t>
      </w:r>
      <w:r>
        <w:t>As the mountains surround Jerusalem,</w:t>
      </w:r>
    </w:p>
    <w:p w14:paraId="4A3972E0" w14:textId="77777777" w:rsidR="003B7858" w:rsidRDefault="00E16F55" w:rsidP="00BE0492">
      <w:pPr>
        <w:pStyle w:val="LSBRespornsorialContinued-Verse"/>
      </w:pPr>
      <w:r>
        <w:tab/>
        <w:t xml:space="preserve">so the </w:t>
      </w:r>
      <w:r>
        <w:rPr>
          <w:rStyle w:val="DivineName"/>
        </w:rPr>
        <w:t>Lord</w:t>
      </w:r>
      <w:r>
        <w:t xml:space="preserve"> surrounds his people,</w:t>
      </w:r>
    </w:p>
    <w:p w14:paraId="1EEA1BB4" w14:textId="77777777" w:rsidR="003B7858" w:rsidRDefault="00E16F55" w:rsidP="00BE0492">
      <w:pPr>
        <w:pStyle w:val="LSBRespornsorialContinued-Verse"/>
      </w:pPr>
      <w:r>
        <w:tab/>
        <w:t>from this time forth and forevermore.</w:t>
      </w:r>
    </w:p>
    <w:p w14:paraId="203C1E86" w14:textId="77777777" w:rsidR="003B7858" w:rsidRDefault="00E16F55" w:rsidP="00BE0492">
      <w:pPr>
        <w:pStyle w:val="LSBRespornsorialContinued-Verse"/>
      </w:pPr>
      <w:r>
        <w:rPr>
          <w:rStyle w:val="VerseNumber"/>
        </w:rPr>
        <w:t>3</w:t>
      </w:r>
      <w:r>
        <w:t>For the scepter of wickedness shall not rest</w:t>
      </w:r>
    </w:p>
    <w:p w14:paraId="6B6613C4" w14:textId="77777777" w:rsidR="003B7858" w:rsidRDefault="00E16F55" w:rsidP="00BE0492">
      <w:pPr>
        <w:pStyle w:val="LSBRespornsorialContinued-Verse"/>
      </w:pPr>
      <w:r>
        <w:tab/>
        <w:t>on the land allotted to the righteous,</w:t>
      </w:r>
    </w:p>
    <w:p w14:paraId="1A91118A" w14:textId="77777777" w:rsidR="003B7858" w:rsidRDefault="00E16F55" w:rsidP="00BE0492">
      <w:pPr>
        <w:pStyle w:val="LSBRespornsorialContinued-Verse"/>
      </w:pPr>
      <w:r>
        <w:t>lest the righteous stretch out</w:t>
      </w:r>
    </w:p>
    <w:p w14:paraId="0F31E771" w14:textId="77777777" w:rsidR="003B7858" w:rsidRDefault="00E16F55" w:rsidP="00BE0492">
      <w:pPr>
        <w:pStyle w:val="LSBRespornsorialContinued-Verse"/>
      </w:pPr>
      <w:r>
        <w:tab/>
        <w:t>their hands to do wrong.</w:t>
      </w:r>
    </w:p>
    <w:p w14:paraId="7B061610" w14:textId="77777777" w:rsidR="003B7858" w:rsidRDefault="00E16F55" w:rsidP="00BE0492">
      <w:pPr>
        <w:pStyle w:val="LSBRespornsorialContinued-Verse"/>
      </w:pPr>
      <w:r>
        <w:rPr>
          <w:rStyle w:val="VerseNumber"/>
        </w:rPr>
        <w:t>4</w:t>
      </w:r>
      <w:r>
        <w:t xml:space="preserve">Do good, O </w:t>
      </w:r>
      <w:r>
        <w:rPr>
          <w:rStyle w:val="DivineName"/>
        </w:rPr>
        <w:t>Lord</w:t>
      </w:r>
      <w:r>
        <w:t>, to those who are good,</w:t>
      </w:r>
    </w:p>
    <w:p w14:paraId="38C05FEC" w14:textId="77777777" w:rsidR="003B7858" w:rsidRDefault="00E16F55" w:rsidP="00BE0492">
      <w:pPr>
        <w:pStyle w:val="LSBRespornsorialContinued-Verse"/>
      </w:pPr>
      <w:r>
        <w:tab/>
        <w:t>and to those who are upright in their hearts!</w:t>
      </w:r>
    </w:p>
    <w:p w14:paraId="195A9273" w14:textId="77777777" w:rsidR="003B7858" w:rsidRDefault="00E16F55" w:rsidP="00BE0492">
      <w:pPr>
        <w:pStyle w:val="LSBRespornsorialContinued-Verse"/>
      </w:pPr>
      <w:r>
        <w:rPr>
          <w:rStyle w:val="VerseNumber"/>
        </w:rPr>
        <w:t>5</w:t>
      </w:r>
      <w:r>
        <w:t>But those who turn aside to their crooked ways</w:t>
      </w:r>
    </w:p>
    <w:p w14:paraId="1AFADCEB" w14:textId="77777777" w:rsidR="003B7858" w:rsidRDefault="00E16F55" w:rsidP="00BE0492">
      <w:pPr>
        <w:pStyle w:val="LSBRespornsorialContinued-Verse"/>
      </w:pPr>
      <w:r>
        <w:tab/>
        <w:t xml:space="preserve">the </w:t>
      </w:r>
      <w:r>
        <w:rPr>
          <w:rStyle w:val="DivineName"/>
        </w:rPr>
        <w:t>Lord</w:t>
      </w:r>
      <w:r>
        <w:t xml:space="preserve"> will lead away with evildoers!</w:t>
      </w:r>
    </w:p>
    <w:p w14:paraId="5F77CF9A" w14:textId="77777777" w:rsidR="003B7858" w:rsidRDefault="00E16F55" w:rsidP="00BE0492">
      <w:pPr>
        <w:pStyle w:val="LSBRespornsorialContinued-Verse"/>
      </w:pPr>
      <w:r>
        <w:tab/>
        <w:t>Peace be upon Israel!</w:t>
      </w:r>
    </w:p>
    <w:p w14:paraId="2BDE506C" w14:textId="77777777" w:rsidR="00E4009D" w:rsidRDefault="00E4009D" w:rsidP="00E4009D">
      <w:pPr>
        <w:pStyle w:val="Breaks"/>
      </w:pPr>
      <w:r>
        <w:br w:type="page"/>
      </w:r>
    </w:p>
    <w:p w14:paraId="1C9B5CA0" w14:textId="16F40E89" w:rsidR="003B7858" w:rsidRPr="003B7858" w:rsidRDefault="00E16F55" w:rsidP="00E4009D">
      <w:pPr>
        <w:pStyle w:val="Caption-NoSpaceAbove"/>
        <w:rPr>
          <w:rFonts w:ascii="LSBSymbol" w:hAnsi="LSBSymbol"/>
        </w:rPr>
      </w:pPr>
      <w:r>
        <w:t>EPISTLE</w:t>
      </w:r>
      <w:r>
        <w:tab/>
      </w:r>
      <w:r>
        <w:rPr>
          <w:rStyle w:val="Subcaption"/>
          <w:b w:val="0"/>
        </w:rPr>
        <w:t>Romans 8:28–39</w:t>
      </w:r>
    </w:p>
    <w:p w14:paraId="3ADA0618" w14:textId="0F3D261E" w:rsidR="003B7858" w:rsidRDefault="003B7858" w:rsidP="00E16F55">
      <w:pPr>
        <w:pStyle w:val="LSBResponsorial"/>
      </w:pPr>
      <w:r w:rsidRPr="003B7858">
        <w:rPr>
          <w:rFonts w:ascii="LSBSymbol" w:hAnsi="LSBSymbol"/>
        </w:rPr>
        <w:t>L</w:t>
      </w:r>
      <w:r w:rsidRPr="003B7858">
        <w:rPr>
          <w:rFonts w:ascii="LSBSymbol" w:hAnsi="LSBSymbol"/>
        </w:rPr>
        <w:tab/>
      </w:r>
      <w:r w:rsidR="00E16F55">
        <w:t>The Epistle is from Romans, chapter 8.</w:t>
      </w:r>
    </w:p>
    <w:p w14:paraId="2CF27D2D" w14:textId="28395762" w:rsidR="00E16F55" w:rsidRDefault="00E16F55" w:rsidP="00DA21D3">
      <w:pPr>
        <w:pStyle w:val="LSBResponsorialContinued"/>
      </w:pPr>
      <w:r>
        <w:tab/>
      </w:r>
      <w:r>
        <w:rPr>
          <w:rStyle w:val="VerseNumber"/>
        </w:rPr>
        <w:t>28</w:t>
      </w:r>
      <w:r>
        <w:t xml:space="preserve">We know that for those who love God all things work together for good, for those who are called according to his purpose. </w:t>
      </w:r>
      <w:r>
        <w:rPr>
          <w:rStyle w:val="VerseNumber"/>
        </w:rPr>
        <w:t>29</w:t>
      </w:r>
      <w:r>
        <w:t xml:space="preserve">For those whom he foreknew he also predestined to be conformed to the image of his Son, in order that he might be the firstborn among many brothers. </w:t>
      </w:r>
      <w:r>
        <w:rPr>
          <w:rStyle w:val="VerseNumber"/>
        </w:rPr>
        <w:t>30</w:t>
      </w:r>
      <w:r>
        <w:t>And those whom he predestined he also called, and those whom he called he also justified, and those whom he justified he also glorified.</w:t>
      </w:r>
    </w:p>
    <w:p w14:paraId="6DB901EF" w14:textId="325EF8F7" w:rsidR="00E16F55" w:rsidRDefault="00E16F55" w:rsidP="00DA21D3">
      <w:pPr>
        <w:pStyle w:val="LSBResponsorialContinued"/>
      </w:pPr>
      <w:r>
        <w:tab/>
      </w:r>
      <w:r>
        <w:rPr>
          <w:rStyle w:val="VerseNumber"/>
        </w:rPr>
        <w:t>31</w:t>
      </w:r>
      <w:r>
        <w:t xml:space="preserve">What then shall we say to these things? If God is for us, who can be against us? </w:t>
      </w:r>
      <w:r>
        <w:rPr>
          <w:rStyle w:val="VerseNumber"/>
        </w:rPr>
        <w:t>32</w:t>
      </w:r>
      <w:r>
        <w:t xml:space="preserve">He who did not spare his own Son but gave him up for us all, how will he not also with him graciously give us all things? </w:t>
      </w:r>
      <w:r>
        <w:rPr>
          <w:rStyle w:val="VerseNumber"/>
        </w:rPr>
        <w:t>33</w:t>
      </w:r>
      <w:r>
        <w:t xml:space="preserve">Who shall bring any charge against God’s elect? It is God who justifies. </w:t>
      </w:r>
      <w:r>
        <w:rPr>
          <w:rStyle w:val="VerseNumber"/>
        </w:rPr>
        <w:t>34</w:t>
      </w:r>
      <w:r>
        <w:t xml:space="preserve">Who is to condemn? Christ Jesus is the one who died—more than that, who was raised—who is at the right hand of God, who indeed is interceding for us. </w:t>
      </w:r>
      <w:r>
        <w:rPr>
          <w:rStyle w:val="VerseNumber"/>
        </w:rPr>
        <w:t>35</w:t>
      </w:r>
      <w:r>
        <w:t xml:space="preserve">Who shall separate us from the love of Christ? Shall tribulation, or distress, or persecution, or famine, or nakedness, or danger, or sword? </w:t>
      </w:r>
      <w:r>
        <w:rPr>
          <w:rStyle w:val="VerseNumber"/>
        </w:rPr>
        <w:t>36</w:t>
      </w:r>
      <w:r>
        <w:t>As it is written,</w:t>
      </w:r>
    </w:p>
    <w:p w14:paraId="1EEDBD6E" w14:textId="221B363B" w:rsidR="003B7858" w:rsidRDefault="00E16F55" w:rsidP="00DA21D3">
      <w:pPr>
        <w:pStyle w:val="LSBRespornsorialContinued-VerseQuote"/>
      </w:pPr>
      <w:r>
        <w:t>“For your sake we are being killed all the day long;</w:t>
      </w:r>
    </w:p>
    <w:p w14:paraId="6D8C1ED0" w14:textId="5C650384" w:rsidR="00E16F55" w:rsidRDefault="00E16F55" w:rsidP="00DA21D3">
      <w:pPr>
        <w:pStyle w:val="LSBRespornsorialContinued-VerseQuote"/>
      </w:pPr>
      <w:r>
        <w:tab/>
        <w:t>we are regarded as sheep to be slaughtered.”</w:t>
      </w:r>
    </w:p>
    <w:p w14:paraId="69AFAA1F" w14:textId="2110FFDB" w:rsidR="003B7858" w:rsidRPr="003B7858" w:rsidRDefault="00E16F55" w:rsidP="00DA21D3">
      <w:pPr>
        <w:pStyle w:val="LSBResponsorialContinued"/>
        <w:rPr>
          <w:rFonts w:ascii="LSBSymbol" w:hAnsi="LSBSymbol"/>
        </w:rPr>
      </w:pPr>
      <w:r>
        <w:rPr>
          <w:rStyle w:val="VerseNumber"/>
        </w:rPr>
        <w:t>37</w:t>
      </w:r>
      <w:r>
        <w:t xml:space="preserve">No, in all these things we are more than conquerors through him who loved us. </w:t>
      </w:r>
      <w:r>
        <w:rPr>
          <w:rStyle w:val="VerseNumber"/>
        </w:rPr>
        <w:t>38</w:t>
      </w:r>
      <w:r>
        <w:t xml:space="preserve">For I am sure that neither death nor life, nor angels nor rulers, nor things present nor things to come, nor powers, </w:t>
      </w:r>
      <w:r>
        <w:rPr>
          <w:rStyle w:val="VerseNumber"/>
        </w:rPr>
        <w:t>39</w:t>
      </w:r>
      <w:r>
        <w:t>nor height nor depth, nor anything else in all creation, will be able to separate us from the love of God in Christ Jesus our Lord.</w:t>
      </w:r>
    </w:p>
    <w:p w14:paraId="2423E073" w14:textId="70A7FA8B" w:rsidR="00E16F55" w:rsidRDefault="003B7858" w:rsidP="00DA21D3">
      <w:pPr>
        <w:pStyle w:val="LSBResponsorial6pt"/>
      </w:pPr>
      <w:r w:rsidRPr="003B7858">
        <w:rPr>
          <w:rFonts w:ascii="LSBSymbol" w:hAnsi="LSBSymbol"/>
        </w:rPr>
        <w:t>L</w:t>
      </w:r>
      <w:r w:rsidRPr="003B7858">
        <w:rPr>
          <w:rFonts w:ascii="LSBSymbol" w:hAnsi="LSBSymbol"/>
        </w:rPr>
        <w:tab/>
      </w:r>
      <w:r w:rsidR="00E16F55">
        <w:t>This is the Word of the Lord.</w:t>
      </w:r>
    </w:p>
    <w:p w14:paraId="30864DB1" w14:textId="77777777" w:rsidR="003B7858" w:rsidRDefault="00E16F55" w:rsidP="00E16F55">
      <w:pPr>
        <w:pStyle w:val="LSBResponsorial"/>
      </w:pPr>
      <w:r>
        <w:rPr>
          <w:rStyle w:val="LSBSymbol"/>
        </w:rPr>
        <w:t>C</w:t>
      </w:r>
      <w:r>
        <w:tab/>
      </w:r>
      <w:r>
        <w:rPr>
          <w:b/>
        </w:rPr>
        <w:t>Thanks be to God.</w:t>
      </w:r>
    </w:p>
    <w:p w14:paraId="4F3B85E8" w14:textId="24343599" w:rsidR="00DA21D3" w:rsidRDefault="00D5112E" w:rsidP="00DA21D3">
      <w:pPr>
        <w:pStyle w:val="Breaks"/>
      </w:pPr>
      <w:r>
        <w:rPr>
          <w:noProof/>
        </w:rPr>
        <w:drawing>
          <wp:anchor distT="0" distB="0" distL="114300" distR="114300" simplePos="0" relativeHeight="251666432" behindDoc="0" locked="0" layoutInCell="1" allowOverlap="1" wp14:anchorId="767B6FA0" wp14:editId="1E4FEFE3">
            <wp:simplePos x="0" y="0"/>
            <wp:positionH relativeFrom="margin">
              <wp:align>center</wp:align>
            </wp:positionH>
            <wp:positionV relativeFrom="margin">
              <wp:posOffset>5478087</wp:posOffset>
            </wp:positionV>
            <wp:extent cx="3018700" cy="3756718"/>
            <wp:effectExtent l="0" t="0" r="0" b="0"/>
            <wp:wrapNone/>
            <wp:docPr id="8001490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149015" name="Picture 800149015"/>
                    <pic:cNvPicPr/>
                  </pic:nvPicPr>
                  <pic:blipFill rotWithShape="1">
                    <a:blip r:embed="rId26" cstate="print">
                      <a:duotone>
                        <a:schemeClr val="bg2">
                          <a:shade val="45000"/>
                          <a:satMod val="135000"/>
                        </a:schemeClr>
                        <a:prstClr val="white"/>
                      </a:duotone>
                      <a:alphaModFix amt="50000"/>
                      <a:extLst>
                        <a:ext uri="{28A0092B-C50C-407E-A947-70E740481C1C}">
                          <a14:useLocalDpi xmlns:a14="http://schemas.microsoft.com/office/drawing/2010/main" val="0"/>
                        </a:ext>
                      </a:extLst>
                    </a:blip>
                    <a:srcRect t="5595" b="8252"/>
                    <a:stretch>
                      <a:fillRect/>
                    </a:stretch>
                  </pic:blipFill>
                  <pic:spPr bwMode="auto">
                    <a:xfrm>
                      <a:off x="0" y="0"/>
                      <a:ext cx="3018700" cy="37567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A21D3">
        <w:br w:type="page"/>
      </w:r>
    </w:p>
    <w:p w14:paraId="4F77A046" w14:textId="09DF1BD6" w:rsidR="00DA21D3" w:rsidRPr="00020291" w:rsidRDefault="00DA21D3" w:rsidP="00DA21D3">
      <w:pPr>
        <w:pStyle w:val="Caption-NoSpaceAbove"/>
        <w:rPr>
          <w:szCs w:val="24"/>
        </w:rPr>
      </w:pPr>
      <w:r>
        <w:sym w:font="Wingdings" w:char="F0DD"/>
      </w:r>
      <w:r>
        <w:t xml:space="preserve"> ALLELUIA AND VERSE </w:t>
      </w:r>
      <w:r w:rsidRPr="006E6B56">
        <w:rPr>
          <w:rStyle w:val="Subcaption"/>
          <w:b w:val="0"/>
        </w:rPr>
        <w:t>(</w:t>
      </w:r>
      <w:r>
        <w:rPr>
          <w:rStyle w:val="Subcaption"/>
          <w:b w:val="0"/>
        </w:rPr>
        <w:t xml:space="preserve">Short </w:t>
      </w:r>
      <w:r w:rsidRPr="006E6B56">
        <w:rPr>
          <w:rStyle w:val="Subcaption"/>
          <w:b w:val="0"/>
        </w:rPr>
        <w:t>Intro)</w:t>
      </w:r>
      <w:r>
        <w:tab/>
      </w:r>
      <w:r w:rsidRPr="006E6B56">
        <w:rPr>
          <w:rStyle w:val="Subcaption"/>
          <w:b w:val="0"/>
        </w:rPr>
        <w:t>John 6:68     LSB 156</w:t>
      </w:r>
    </w:p>
    <w:p w14:paraId="3B4C8415" w14:textId="77777777" w:rsidR="00DA21D3" w:rsidRDefault="00DA21D3" w:rsidP="006E6B56">
      <w:pPr>
        <w:pStyle w:val="Image"/>
      </w:pPr>
      <w:r>
        <w:rPr>
          <w:noProof/>
        </w:rPr>
        <w:drawing>
          <wp:inline distT="0" distB="0" distL="0" distR="0" wp14:anchorId="576FDE5A" wp14:editId="79B20A9E">
            <wp:extent cx="6858000" cy="862263"/>
            <wp:effectExtent l="0" t="0" r="0" b="0"/>
            <wp:docPr id="14"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descr="Image"/>
                    <pic:cNvPicPr>
                      <a:picLocks noChangeAspect="1" noChangeArrowheads="1"/>
                    </pic:cNvPicPr>
                  </pic:nvPicPr>
                  <pic:blipFill>
                    <a:blip r:embed="rId27"/>
                    <a:stretch>
                      <a:fillRect/>
                    </a:stretch>
                  </pic:blipFill>
                  <pic:spPr bwMode="auto">
                    <a:xfrm>
                      <a:off x="0" y="0"/>
                      <a:ext cx="6858000" cy="862263"/>
                    </a:xfrm>
                    <a:prstGeom prst="rect">
                      <a:avLst/>
                    </a:prstGeom>
                    <a:noFill/>
                    <a:ln>
                      <a:noFill/>
                    </a:ln>
                  </pic:spPr>
                </pic:pic>
              </a:graphicData>
            </a:graphic>
          </wp:inline>
        </w:drawing>
      </w:r>
    </w:p>
    <w:p w14:paraId="0173EDA1" w14:textId="77777777" w:rsidR="00DA21D3" w:rsidRPr="006E6B56" w:rsidRDefault="00DA21D3" w:rsidP="006E6B56">
      <w:pPr>
        <w:pStyle w:val="Image"/>
      </w:pPr>
      <w:r>
        <w:rPr>
          <w:noProof/>
        </w:rPr>
        <w:drawing>
          <wp:inline distT="0" distB="0" distL="0" distR="0" wp14:anchorId="3E4E5898" wp14:editId="5EA9892C">
            <wp:extent cx="6857566" cy="857139"/>
            <wp:effectExtent l="0" t="0" r="635" b="635"/>
            <wp:docPr id="15"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descr="Image"/>
                    <pic:cNvPicPr>
                      <a:picLocks noChangeAspect="1" noChangeArrowheads="1"/>
                    </pic:cNvPicPr>
                  </pic:nvPicPr>
                  <pic:blipFill rotWithShape="1">
                    <a:blip r:embed="rId28"/>
                    <a:srcRect t="17794"/>
                    <a:stretch/>
                  </pic:blipFill>
                  <pic:spPr bwMode="auto">
                    <a:xfrm>
                      <a:off x="0" y="0"/>
                      <a:ext cx="6858000" cy="857193"/>
                    </a:xfrm>
                    <a:prstGeom prst="rect">
                      <a:avLst/>
                    </a:prstGeom>
                    <a:noFill/>
                    <a:ln>
                      <a:noFill/>
                    </a:ln>
                    <a:extLst>
                      <a:ext uri="{53640926-AAD7-44D8-BBD7-CCE9431645EC}">
                        <a14:shadowObscured xmlns:a14="http://schemas.microsoft.com/office/drawing/2010/main"/>
                      </a:ext>
                    </a:extLst>
                  </pic:spPr>
                </pic:pic>
              </a:graphicData>
            </a:graphic>
          </wp:inline>
        </w:drawing>
      </w:r>
    </w:p>
    <w:p w14:paraId="32A30221" w14:textId="63F250F7" w:rsidR="00E16F55" w:rsidRDefault="00E16F55" w:rsidP="00F13C03">
      <w:pPr>
        <w:pStyle w:val="Caption-DoubleSpaceAbove"/>
      </w:pPr>
      <w:r>
        <w:t>HOLY GOSPEL</w:t>
      </w:r>
      <w:r>
        <w:tab/>
      </w:r>
      <w:r>
        <w:rPr>
          <w:rStyle w:val="Subcaption"/>
          <w:b w:val="0"/>
        </w:rPr>
        <w:t>Matthew 13:44–52</w:t>
      </w:r>
    </w:p>
    <w:p w14:paraId="32958A53" w14:textId="77777777" w:rsidR="00E16F55" w:rsidRDefault="00E16F55" w:rsidP="00E16F55">
      <w:pPr>
        <w:pStyle w:val="LSBResponsorial"/>
      </w:pPr>
      <w:r>
        <w:rPr>
          <w:rStyle w:val="LSBSymbol"/>
        </w:rPr>
        <w:t>P</w:t>
      </w:r>
      <w:r>
        <w:tab/>
        <w:t>The Holy Gospel according to St. Matthew, the thirteenth chapter.</w:t>
      </w:r>
    </w:p>
    <w:p w14:paraId="5AF5428E" w14:textId="77777777" w:rsidR="003B7858" w:rsidRDefault="00E16F55" w:rsidP="00E16F55">
      <w:pPr>
        <w:pStyle w:val="LSBResponsorial"/>
      </w:pPr>
      <w:r>
        <w:rPr>
          <w:rStyle w:val="LSBSymbol"/>
        </w:rPr>
        <w:t>C</w:t>
      </w:r>
      <w:r>
        <w:tab/>
      </w:r>
      <w:r>
        <w:rPr>
          <w:b/>
        </w:rPr>
        <w:t>Glory to You, O Lord.</w:t>
      </w:r>
    </w:p>
    <w:p w14:paraId="274544E9" w14:textId="04C6D565" w:rsidR="00E16F55" w:rsidRDefault="00E16F55" w:rsidP="00DA21D3">
      <w:pPr>
        <w:pStyle w:val="LSBResponsorialContinued"/>
      </w:pPr>
      <w:r>
        <w:tab/>
      </w:r>
      <w:r>
        <w:rPr>
          <w:rStyle w:val="VerseNumber"/>
        </w:rPr>
        <w:t>44</w:t>
      </w:r>
      <w:r>
        <w:t>[Jesus said:] “The kingdom of heaven is like treasure hidden in a field, which a man found and covered up. Then in his joy he goes and sells all that he has and buys that field.</w:t>
      </w:r>
    </w:p>
    <w:p w14:paraId="277156EB" w14:textId="77777777" w:rsidR="00E16F55" w:rsidRDefault="00E16F55" w:rsidP="00DA21D3">
      <w:pPr>
        <w:pStyle w:val="LSBResponsorialContinued"/>
      </w:pPr>
      <w:r>
        <w:tab/>
      </w:r>
      <w:r>
        <w:rPr>
          <w:rStyle w:val="VerseNumber"/>
        </w:rPr>
        <w:t>45</w:t>
      </w:r>
      <w:r>
        <w:t xml:space="preserve">“Again, the kingdom of heaven is like a merchant in search of fine pearls, </w:t>
      </w:r>
      <w:r>
        <w:rPr>
          <w:rStyle w:val="VerseNumber"/>
        </w:rPr>
        <w:t>46</w:t>
      </w:r>
      <w:r>
        <w:t>who, on finding one pearl of great value, went and sold all that he had and bought it.</w:t>
      </w:r>
    </w:p>
    <w:p w14:paraId="422038A8" w14:textId="469DA1F9" w:rsidR="00E16F55" w:rsidRDefault="00E16F55" w:rsidP="00DA21D3">
      <w:pPr>
        <w:pStyle w:val="LSBResponsorialContinued"/>
      </w:pPr>
      <w:r>
        <w:tab/>
      </w:r>
      <w:r>
        <w:rPr>
          <w:rStyle w:val="VerseNumber"/>
        </w:rPr>
        <w:t>47</w:t>
      </w:r>
      <w:r>
        <w:t xml:space="preserve">“Again, the kingdom of heaven is like a net that was thrown into the sea and gathered fish of every kind. </w:t>
      </w:r>
      <w:r>
        <w:rPr>
          <w:rStyle w:val="VerseNumber"/>
        </w:rPr>
        <w:t>48</w:t>
      </w:r>
      <w:r>
        <w:t xml:space="preserve">When it was full, men drew it ashore and sat down and sorted the good into containers but threw away the bad. </w:t>
      </w:r>
      <w:r>
        <w:rPr>
          <w:rStyle w:val="VerseNumber"/>
        </w:rPr>
        <w:t>49</w:t>
      </w:r>
      <w:r>
        <w:t xml:space="preserve">So it will be at the close of the age. The angels will come out and separate the evil from the righteous </w:t>
      </w:r>
      <w:r>
        <w:rPr>
          <w:rStyle w:val="VerseNumber"/>
        </w:rPr>
        <w:t>50</w:t>
      </w:r>
      <w:r>
        <w:t>and throw them into the fiery furnace. In that place there will be weeping and gnashing of teeth.</w:t>
      </w:r>
    </w:p>
    <w:p w14:paraId="4C417312" w14:textId="46E1E2A1" w:rsidR="003B7858" w:rsidRDefault="00E16F55" w:rsidP="00DA21D3">
      <w:pPr>
        <w:pStyle w:val="LSBResponsorialContinued"/>
      </w:pPr>
      <w:r>
        <w:tab/>
      </w:r>
      <w:r>
        <w:rPr>
          <w:rStyle w:val="VerseNumber"/>
        </w:rPr>
        <w:t>51</w:t>
      </w:r>
      <w:r>
        <w:t xml:space="preserve">“Have you understood all these things?” They said to him, “Yes.” </w:t>
      </w:r>
      <w:r>
        <w:rPr>
          <w:rStyle w:val="VerseNumber"/>
        </w:rPr>
        <w:t>52</w:t>
      </w:r>
      <w:r>
        <w:t>And he said to them, “Therefore every scribe who has been trained for the kingdom of heaven is like a master of a house, who brings out of his treasure what is new and what is old.”</w:t>
      </w:r>
    </w:p>
    <w:p w14:paraId="4F78AA9F" w14:textId="34DB46BA" w:rsidR="00E16F55" w:rsidRDefault="00E16F55" w:rsidP="00DA21D3">
      <w:pPr>
        <w:pStyle w:val="LSBResponsorial6pt"/>
      </w:pPr>
      <w:r>
        <w:rPr>
          <w:rStyle w:val="LSBSymbol"/>
        </w:rPr>
        <w:t>P</w:t>
      </w:r>
      <w:r>
        <w:tab/>
        <w:t>This is the Gospel of the Lord.</w:t>
      </w:r>
    </w:p>
    <w:p w14:paraId="11BF5D89" w14:textId="604548FE" w:rsidR="003B7858" w:rsidRDefault="00E16F55" w:rsidP="00E16F55">
      <w:pPr>
        <w:pStyle w:val="LSBResponsorial"/>
      </w:pPr>
      <w:r>
        <w:rPr>
          <w:rStyle w:val="LSBSymbol"/>
        </w:rPr>
        <w:t>C</w:t>
      </w:r>
      <w:r>
        <w:tab/>
      </w:r>
      <w:r>
        <w:rPr>
          <w:b/>
        </w:rPr>
        <w:t>Praise to You, O Christ.</w:t>
      </w:r>
    </w:p>
    <w:p w14:paraId="0D820E1A" w14:textId="285BA75F" w:rsidR="009B0299" w:rsidRDefault="00F853EE" w:rsidP="009B0299">
      <w:pPr>
        <w:pStyle w:val="Breaks"/>
      </w:pPr>
      <w:r>
        <w:rPr>
          <w:noProof/>
        </w:rPr>
        <w:drawing>
          <wp:anchor distT="0" distB="0" distL="114300" distR="114300" simplePos="0" relativeHeight="251667456" behindDoc="0" locked="0" layoutInCell="1" allowOverlap="1" wp14:anchorId="560C0CC7" wp14:editId="59AEDA92">
            <wp:simplePos x="0" y="0"/>
            <wp:positionH relativeFrom="margin">
              <wp:align>center</wp:align>
            </wp:positionH>
            <wp:positionV relativeFrom="margin">
              <wp:posOffset>7290262</wp:posOffset>
            </wp:positionV>
            <wp:extent cx="4971011" cy="1940560"/>
            <wp:effectExtent l="0" t="0" r="1270" b="2540"/>
            <wp:wrapNone/>
            <wp:docPr id="88878874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788741" name="Picture 888788741"/>
                    <pic:cNvPicPr/>
                  </pic:nvPicPr>
                  <pic:blipFill>
                    <a:blip r:embed="rId29" cstate="print">
                      <a:duotone>
                        <a:schemeClr val="bg2">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4971011" cy="1940560"/>
                    </a:xfrm>
                    <a:prstGeom prst="rect">
                      <a:avLst/>
                    </a:prstGeom>
                  </pic:spPr>
                </pic:pic>
              </a:graphicData>
            </a:graphic>
            <wp14:sizeRelH relativeFrom="page">
              <wp14:pctWidth>0</wp14:pctWidth>
            </wp14:sizeRelH>
            <wp14:sizeRelV relativeFrom="page">
              <wp14:pctHeight>0</wp14:pctHeight>
            </wp14:sizeRelV>
          </wp:anchor>
        </w:drawing>
      </w:r>
      <w:r w:rsidR="009B0299">
        <w:br w:type="page"/>
      </w:r>
    </w:p>
    <w:p w14:paraId="6D21194C" w14:textId="2FAD4B83" w:rsidR="009B0299" w:rsidRPr="009B0299" w:rsidRDefault="009B0299" w:rsidP="001F04B6">
      <w:pPr>
        <w:pStyle w:val="Caption-NoSpaceAbove"/>
        <w:rPr>
          <w:rStyle w:val="Subcaption"/>
          <w:b w:val="0"/>
          <w:bCs w:val="0"/>
        </w:rPr>
      </w:pPr>
      <w:r w:rsidRPr="009B0299">
        <w:rPr>
          <w:bCs/>
        </w:rPr>
        <w:t>HYMN OF THE DAY</w:t>
      </w:r>
      <w:r w:rsidR="00470C91">
        <w:t xml:space="preserve"> </w:t>
      </w:r>
      <w:r w:rsidR="00470C91" w:rsidRPr="006E6B56">
        <w:rPr>
          <w:rStyle w:val="Subcaption"/>
          <w:b w:val="0"/>
        </w:rPr>
        <w:t>(</w:t>
      </w:r>
      <w:r w:rsidR="00A62C2A">
        <w:rPr>
          <w:rStyle w:val="Subcaption"/>
          <w:b w:val="0"/>
        </w:rPr>
        <w:t>Full</w:t>
      </w:r>
      <w:r w:rsidR="00470C91">
        <w:rPr>
          <w:rStyle w:val="Subcaption"/>
          <w:b w:val="0"/>
        </w:rPr>
        <w:t xml:space="preserve"> </w:t>
      </w:r>
      <w:r w:rsidR="00470C91" w:rsidRPr="006E6B56">
        <w:rPr>
          <w:rStyle w:val="Subcaption"/>
          <w:b w:val="0"/>
        </w:rPr>
        <w:t>Intro)</w:t>
      </w:r>
      <w:r w:rsidRPr="009B0299">
        <w:rPr>
          <w:bCs/>
        </w:rPr>
        <w:tab/>
      </w:r>
      <w:r w:rsidRPr="009B0299">
        <w:rPr>
          <w:rStyle w:val="Subcaption"/>
          <w:b w:val="0"/>
          <w:bCs w:val="0"/>
        </w:rPr>
        <w:t>713 From God Can Nothing Move Me</w:t>
      </w:r>
    </w:p>
    <w:p w14:paraId="29D45812" w14:textId="2E6D7A20" w:rsidR="009B0299" w:rsidRPr="009B0299" w:rsidRDefault="009B0299" w:rsidP="009B0299">
      <w:pPr>
        <w:pStyle w:val="Copyright"/>
        <w:rPr>
          <w:b/>
          <w:sz w:val="32"/>
        </w:rPr>
      </w:pPr>
      <w:r w:rsidRPr="009B0299">
        <w:rPr>
          <w:b/>
          <w:noProof/>
          <w:sz w:val="32"/>
        </w:rPr>
        <w:drawing>
          <wp:inline distT="0" distB="0" distL="0" distR="0" wp14:anchorId="2A9BDF84" wp14:editId="0980D4B9">
            <wp:extent cx="6858000" cy="1400175"/>
            <wp:effectExtent l="0" t="0" r="0" b="9525"/>
            <wp:docPr id="34099608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858000" cy="1400175"/>
                    </a:xfrm>
                    <a:prstGeom prst="rect">
                      <a:avLst/>
                    </a:prstGeom>
                    <a:noFill/>
                    <a:ln>
                      <a:noFill/>
                    </a:ln>
                  </pic:spPr>
                </pic:pic>
              </a:graphicData>
            </a:graphic>
          </wp:inline>
        </w:drawing>
      </w:r>
    </w:p>
    <w:p w14:paraId="524384D4" w14:textId="32993E1E" w:rsidR="009B0299" w:rsidRPr="009B0299" w:rsidRDefault="009B0299" w:rsidP="009B0299">
      <w:pPr>
        <w:pStyle w:val="Copyright"/>
        <w:rPr>
          <w:b/>
          <w:sz w:val="32"/>
        </w:rPr>
      </w:pPr>
      <w:r w:rsidRPr="009B0299">
        <w:rPr>
          <w:b/>
          <w:noProof/>
          <w:sz w:val="32"/>
        </w:rPr>
        <w:drawing>
          <wp:inline distT="0" distB="0" distL="0" distR="0" wp14:anchorId="38DA9821" wp14:editId="097A4442">
            <wp:extent cx="6858000" cy="1476375"/>
            <wp:effectExtent l="0" t="0" r="0" b="9525"/>
            <wp:docPr id="53583059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858000" cy="1476375"/>
                    </a:xfrm>
                    <a:prstGeom prst="rect">
                      <a:avLst/>
                    </a:prstGeom>
                    <a:noFill/>
                    <a:ln>
                      <a:noFill/>
                    </a:ln>
                  </pic:spPr>
                </pic:pic>
              </a:graphicData>
            </a:graphic>
          </wp:inline>
        </w:drawing>
      </w:r>
    </w:p>
    <w:p w14:paraId="034B8E23" w14:textId="092379CB" w:rsidR="009B0299" w:rsidRPr="009B0299" w:rsidRDefault="009B0299" w:rsidP="009B0299">
      <w:pPr>
        <w:pStyle w:val="Copyright"/>
        <w:rPr>
          <w:b/>
          <w:sz w:val="32"/>
        </w:rPr>
      </w:pPr>
      <w:r w:rsidRPr="009B0299">
        <w:rPr>
          <w:b/>
          <w:noProof/>
          <w:sz w:val="32"/>
        </w:rPr>
        <w:drawing>
          <wp:inline distT="0" distB="0" distL="0" distR="0" wp14:anchorId="350B0746" wp14:editId="348FBBC6">
            <wp:extent cx="6858000" cy="1457325"/>
            <wp:effectExtent l="0" t="0" r="0" b="9525"/>
            <wp:docPr id="19804368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858000" cy="1457325"/>
                    </a:xfrm>
                    <a:prstGeom prst="rect">
                      <a:avLst/>
                    </a:prstGeom>
                    <a:noFill/>
                    <a:ln>
                      <a:noFill/>
                    </a:ln>
                  </pic:spPr>
                </pic:pic>
              </a:graphicData>
            </a:graphic>
          </wp:inline>
        </w:drawing>
      </w:r>
    </w:p>
    <w:p w14:paraId="04989562" w14:textId="559B8599" w:rsidR="009B0299" w:rsidRPr="009B0299" w:rsidRDefault="009B0299" w:rsidP="009B0299">
      <w:pPr>
        <w:pStyle w:val="Copyright"/>
        <w:rPr>
          <w:b/>
          <w:sz w:val="32"/>
        </w:rPr>
      </w:pPr>
      <w:r w:rsidRPr="009B0299">
        <w:rPr>
          <w:b/>
          <w:noProof/>
          <w:sz w:val="32"/>
        </w:rPr>
        <w:drawing>
          <wp:inline distT="0" distB="0" distL="0" distR="0" wp14:anchorId="0322E7BE" wp14:editId="4E2752AD">
            <wp:extent cx="6858000" cy="1476375"/>
            <wp:effectExtent l="0" t="0" r="0" b="9525"/>
            <wp:docPr id="12387360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858000" cy="1476375"/>
                    </a:xfrm>
                    <a:prstGeom prst="rect">
                      <a:avLst/>
                    </a:prstGeom>
                    <a:noFill/>
                    <a:ln>
                      <a:noFill/>
                    </a:ln>
                  </pic:spPr>
                </pic:pic>
              </a:graphicData>
            </a:graphic>
          </wp:inline>
        </w:drawing>
      </w:r>
    </w:p>
    <w:p w14:paraId="6CA77AB6" w14:textId="6C83EA73" w:rsidR="009B0299" w:rsidRPr="009B0299" w:rsidRDefault="009B0299" w:rsidP="009B0299">
      <w:pPr>
        <w:pStyle w:val="Copyright2a"/>
      </w:pPr>
      <w:r w:rsidRPr="009B0299">
        <w:t>Text: Ludwig Helmbold, 1532–98; (sts. 1–2): tr. Gerald Thorson, 1921–2001, alt.; (sts. 4–5): tr. Gregory J. Wismar, 1946</w:t>
      </w:r>
      <w:r>
        <w:tab/>
      </w:r>
      <w:r w:rsidRPr="009B0299">
        <w:t>Tune: Recueil de plusieurs chansons, 1557, Lyons, alt.</w:t>
      </w:r>
      <w:r w:rsidRPr="009B0299">
        <w:br/>
        <w:t>Text (sts. 1–2): © 1978 Lutheran Book of Worship; (sts. 4–5): © 2006 Concordia Publishing House. Used by permission: LSB Hymn License no. 110018177</w:t>
      </w:r>
      <w:r>
        <w:tab/>
      </w:r>
      <w:r w:rsidRPr="009B0299">
        <w:t>Tune: Public domain</w:t>
      </w:r>
    </w:p>
    <w:p w14:paraId="3C5219C6" w14:textId="47D5116C" w:rsidR="009B0299" w:rsidRPr="00954E8D" w:rsidRDefault="00497DA4" w:rsidP="008E2C7F">
      <w:pPr>
        <w:pStyle w:val="Caption-DoubleSpaceAbove"/>
        <w:rPr>
          <w:rStyle w:val="Subcaption"/>
          <w:b w:val="0"/>
          <w:bCs w:val="0"/>
        </w:rPr>
      </w:pPr>
      <w:r>
        <w:rPr>
          <w:noProof/>
        </w:rPr>
        <w:drawing>
          <wp:anchor distT="0" distB="0" distL="114300" distR="114300" simplePos="0" relativeHeight="251668480" behindDoc="0" locked="0" layoutInCell="1" allowOverlap="1" wp14:anchorId="2A0A0F5B" wp14:editId="6C4EADE2">
            <wp:simplePos x="0" y="0"/>
            <wp:positionH relativeFrom="margin">
              <wp:align>center</wp:align>
            </wp:positionH>
            <wp:positionV relativeFrom="margin">
              <wp:posOffset>6758247</wp:posOffset>
            </wp:positionV>
            <wp:extent cx="2495608" cy="2437092"/>
            <wp:effectExtent l="0" t="0" r="0" b="1905"/>
            <wp:wrapNone/>
            <wp:docPr id="12070883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08830" name="Picture 120708830"/>
                    <pic:cNvPicPr/>
                  </pic:nvPicPr>
                  <pic:blipFill>
                    <a:blip r:embed="rId34" cstate="print">
                      <a:duotone>
                        <a:schemeClr val="bg2">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2495608" cy="2437092"/>
                    </a:xfrm>
                    <a:prstGeom prst="rect">
                      <a:avLst/>
                    </a:prstGeom>
                  </pic:spPr>
                </pic:pic>
              </a:graphicData>
            </a:graphic>
            <wp14:sizeRelH relativeFrom="page">
              <wp14:pctWidth>0</wp14:pctWidth>
            </wp14:sizeRelH>
            <wp14:sizeRelV relativeFrom="page">
              <wp14:pctHeight>0</wp14:pctHeight>
            </wp14:sizeRelV>
          </wp:anchor>
        </w:drawing>
      </w:r>
      <w:r w:rsidR="009B0299">
        <w:t>SERMON</w:t>
      </w:r>
      <w:r w:rsidR="009B0299">
        <w:tab/>
      </w:r>
      <w:r w:rsidR="009B0299" w:rsidRPr="00954E8D">
        <w:rPr>
          <w:rStyle w:val="Subcaption"/>
          <w:b w:val="0"/>
        </w:rPr>
        <w:t>Pastor Eugene Larmi</w:t>
      </w:r>
    </w:p>
    <w:p w14:paraId="2DF60A47" w14:textId="06AD77AE" w:rsidR="009B0299" w:rsidRDefault="009B0299" w:rsidP="00A87075">
      <w:pPr>
        <w:pStyle w:val="Breaks"/>
      </w:pPr>
      <w:r>
        <w:br w:type="page"/>
      </w:r>
    </w:p>
    <w:p w14:paraId="52F515BE" w14:textId="14BBE537" w:rsidR="009B0299" w:rsidRPr="00031A3B" w:rsidRDefault="009B0299" w:rsidP="005442DD">
      <w:pPr>
        <w:pStyle w:val="Caption-NoSpaceAbove"/>
      </w:pPr>
      <w:r>
        <w:rPr>
          <w:noProof/>
        </w:rPr>
        <w:drawing>
          <wp:anchor distT="0" distB="0" distL="114300" distR="114300" simplePos="0" relativeHeight="251662336" behindDoc="0" locked="0" layoutInCell="1" allowOverlap="1" wp14:anchorId="3F7F8E0A" wp14:editId="1B78ECB4">
            <wp:simplePos x="0" y="0"/>
            <wp:positionH relativeFrom="margin">
              <wp:align>center</wp:align>
            </wp:positionH>
            <wp:positionV relativeFrom="margin">
              <wp:align>top</wp:align>
            </wp:positionV>
            <wp:extent cx="3809212" cy="2103120"/>
            <wp:effectExtent l="0" t="0" r="1270" b="0"/>
            <wp:wrapTopAndBottom/>
            <wp:docPr id="1961080447" name="Picture 7" descr="A logo for a br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080447" name="Picture 7" descr="A logo for a brand&#10;&#10;Description automatically generated"/>
                    <pic:cNvPicPr/>
                  </pic:nvPicPr>
                  <pic:blipFill>
                    <a:blip r:embed="rId35" cstate="print">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809212" cy="2103120"/>
                    </a:xfrm>
                    <a:prstGeom prst="rect">
                      <a:avLst/>
                    </a:prstGeom>
                  </pic:spPr>
                </pic:pic>
              </a:graphicData>
            </a:graphic>
            <wp14:sizeRelH relativeFrom="page">
              <wp14:pctWidth>0</wp14:pctWidth>
            </wp14:sizeRelH>
            <wp14:sizeRelV relativeFrom="page">
              <wp14:pctHeight>0</wp14:pctHeight>
            </wp14:sizeRelV>
          </wp:anchor>
        </w:drawing>
      </w:r>
      <w:r w:rsidRPr="00031A3B">
        <w:sym w:font="Wingdings" w:char="F0DD"/>
      </w:r>
      <w:r w:rsidRPr="00031A3B">
        <w:t xml:space="preserve"> CREED</w:t>
      </w:r>
      <w:r w:rsidRPr="00031A3B">
        <w:rPr>
          <w:sz w:val="28"/>
          <w:szCs w:val="28"/>
        </w:rPr>
        <w:tab/>
      </w:r>
      <w:r w:rsidRPr="00A87075">
        <w:rPr>
          <w:rStyle w:val="Subcaption"/>
          <w:b w:val="0"/>
        </w:rPr>
        <w:t xml:space="preserve">Nicene Creed     LSB </w:t>
      </w:r>
      <w:r w:rsidR="00ED49C5">
        <w:rPr>
          <w:rStyle w:val="Subcaption"/>
          <w:b w:val="0"/>
        </w:rPr>
        <w:t>158</w:t>
      </w:r>
    </w:p>
    <w:p w14:paraId="1F4FEC99" w14:textId="77777777" w:rsidR="009B0299" w:rsidRDefault="009B0299" w:rsidP="005442DD">
      <w:pPr>
        <w:pStyle w:val="LSBResponsorial"/>
        <w:spacing w:line="240" w:lineRule="auto"/>
      </w:pPr>
      <w:r w:rsidRPr="00FC51E9">
        <w:rPr>
          <w:rFonts w:ascii="LSBSymbol" w:hAnsi="LSBSymbol"/>
          <w:bCs/>
        </w:rPr>
        <w:t>C</w:t>
      </w:r>
      <w:r w:rsidRPr="00FC51E9">
        <w:rPr>
          <w:bCs/>
        </w:rPr>
        <w:tab/>
      </w:r>
      <w:r w:rsidRPr="00031A3B">
        <w:rPr>
          <w:b/>
          <w:bCs/>
        </w:rPr>
        <w:t>I believe in one God,</w:t>
      </w:r>
    </w:p>
    <w:p w14:paraId="58346380" w14:textId="77777777" w:rsidR="009B0299" w:rsidRPr="00A87075" w:rsidRDefault="009B0299" w:rsidP="005442DD">
      <w:pPr>
        <w:pStyle w:val="LSBRespornsorialContinued-Verse"/>
        <w:rPr>
          <w:b/>
          <w:bCs/>
        </w:rPr>
      </w:pPr>
      <w:r w:rsidRPr="00A87075">
        <w:rPr>
          <w:b/>
          <w:bCs/>
        </w:rPr>
        <w:t>the Father Almighty,</w:t>
      </w:r>
    </w:p>
    <w:p w14:paraId="6CDA0EFF" w14:textId="77777777" w:rsidR="009B0299" w:rsidRPr="00A87075" w:rsidRDefault="009B0299" w:rsidP="005442DD">
      <w:pPr>
        <w:pStyle w:val="LSBRespornsorialContinued-Verse"/>
        <w:rPr>
          <w:b/>
          <w:bCs/>
        </w:rPr>
      </w:pPr>
      <w:r w:rsidRPr="00A87075">
        <w:rPr>
          <w:b/>
          <w:bCs/>
        </w:rPr>
        <w:tab/>
        <w:t>maker of heaven and earth</w:t>
      </w:r>
    </w:p>
    <w:p w14:paraId="047E4341" w14:textId="77777777" w:rsidR="009B0299" w:rsidRPr="00A87075" w:rsidRDefault="009B0299" w:rsidP="005442DD">
      <w:pPr>
        <w:pStyle w:val="LSBRespornsorialContinued-Verse"/>
        <w:rPr>
          <w:b/>
          <w:bCs/>
        </w:rPr>
      </w:pPr>
      <w:r w:rsidRPr="00A87075">
        <w:rPr>
          <w:b/>
          <w:bCs/>
        </w:rPr>
        <w:tab/>
      </w:r>
      <w:r w:rsidRPr="00A87075">
        <w:rPr>
          <w:b/>
          <w:bCs/>
        </w:rPr>
        <w:tab/>
        <w:t>and of all things visible and invisible.</w:t>
      </w:r>
    </w:p>
    <w:p w14:paraId="7AE6B667" w14:textId="77777777" w:rsidR="009B0299" w:rsidRPr="00A87075" w:rsidRDefault="009B0299" w:rsidP="005442DD">
      <w:pPr>
        <w:pStyle w:val="LSBRespornsorialContinued-Verse"/>
        <w:spacing w:before="120"/>
        <w:rPr>
          <w:b/>
          <w:bCs/>
        </w:rPr>
      </w:pPr>
      <w:r w:rsidRPr="00A87075">
        <w:rPr>
          <w:b/>
          <w:bCs/>
        </w:rPr>
        <w:t>And in one Lord Jesus Christ,</w:t>
      </w:r>
    </w:p>
    <w:p w14:paraId="7FF08A8B" w14:textId="77777777" w:rsidR="009B0299" w:rsidRPr="00A87075" w:rsidRDefault="009B0299" w:rsidP="005442DD">
      <w:pPr>
        <w:pStyle w:val="LSBRespornsorialContinued-Verse"/>
        <w:rPr>
          <w:b/>
          <w:bCs/>
        </w:rPr>
      </w:pPr>
      <w:r w:rsidRPr="00A87075">
        <w:rPr>
          <w:b/>
          <w:bCs/>
        </w:rPr>
        <w:tab/>
        <w:t>the only-begotten Son of God,</w:t>
      </w:r>
    </w:p>
    <w:p w14:paraId="4A0003E3" w14:textId="77777777" w:rsidR="009B0299" w:rsidRPr="00A87075" w:rsidRDefault="009B0299" w:rsidP="005442DD">
      <w:pPr>
        <w:pStyle w:val="LSBRespornsorialContinued-Verse"/>
        <w:rPr>
          <w:b/>
          <w:bCs/>
        </w:rPr>
      </w:pPr>
      <w:r w:rsidRPr="00A87075">
        <w:rPr>
          <w:b/>
          <w:bCs/>
        </w:rPr>
        <w:tab/>
        <w:t>begotten of His Father before all worlds,</w:t>
      </w:r>
    </w:p>
    <w:p w14:paraId="7DA1EC02" w14:textId="77777777" w:rsidR="009B0299" w:rsidRPr="00A87075" w:rsidRDefault="009B0299" w:rsidP="005442DD">
      <w:pPr>
        <w:pStyle w:val="LSBRespornsorialContinued-Verse"/>
        <w:rPr>
          <w:b/>
          <w:bCs/>
        </w:rPr>
      </w:pPr>
      <w:r w:rsidRPr="00A87075">
        <w:rPr>
          <w:b/>
          <w:bCs/>
        </w:rPr>
        <w:tab/>
        <w:t>God of God, Light of Light,</w:t>
      </w:r>
    </w:p>
    <w:p w14:paraId="47E8130B" w14:textId="77777777" w:rsidR="009B0299" w:rsidRPr="00A87075" w:rsidRDefault="009B0299" w:rsidP="005442DD">
      <w:pPr>
        <w:pStyle w:val="LSBRespornsorialContinued-Verse"/>
        <w:rPr>
          <w:b/>
          <w:bCs/>
        </w:rPr>
      </w:pPr>
      <w:r w:rsidRPr="00A87075">
        <w:rPr>
          <w:b/>
          <w:bCs/>
        </w:rPr>
        <w:tab/>
        <w:t>very God of very God,</w:t>
      </w:r>
    </w:p>
    <w:p w14:paraId="2D2F72D3" w14:textId="77777777" w:rsidR="009B0299" w:rsidRPr="00A87075" w:rsidRDefault="009B0299" w:rsidP="005442DD">
      <w:pPr>
        <w:pStyle w:val="LSBRespornsorialContinued-Verse"/>
        <w:rPr>
          <w:b/>
          <w:bCs/>
        </w:rPr>
      </w:pPr>
      <w:r w:rsidRPr="00A87075">
        <w:rPr>
          <w:b/>
          <w:bCs/>
        </w:rPr>
        <w:tab/>
        <w:t>begotten, not made,</w:t>
      </w:r>
    </w:p>
    <w:p w14:paraId="1054DCBA" w14:textId="77777777" w:rsidR="009B0299" w:rsidRPr="00A87075" w:rsidRDefault="009B0299" w:rsidP="005442DD">
      <w:pPr>
        <w:pStyle w:val="LSBRespornsorialContinued-Verse"/>
        <w:rPr>
          <w:b/>
          <w:bCs/>
        </w:rPr>
      </w:pPr>
      <w:r w:rsidRPr="00A87075">
        <w:rPr>
          <w:b/>
          <w:bCs/>
        </w:rPr>
        <w:tab/>
        <w:t>being of one substance with the Father,</w:t>
      </w:r>
    </w:p>
    <w:p w14:paraId="22A47768" w14:textId="77777777" w:rsidR="009B0299" w:rsidRPr="00A87075" w:rsidRDefault="009B0299" w:rsidP="005442DD">
      <w:pPr>
        <w:pStyle w:val="LSBRespornsorialContinued-Verse"/>
        <w:rPr>
          <w:b/>
          <w:bCs/>
        </w:rPr>
      </w:pPr>
      <w:r w:rsidRPr="00A87075">
        <w:rPr>
          <w:b/>
          <w:bCs/>
        </w:rPr>
        <w:tab/>
        <w:t>by whom all things were made;</w:t>
      </w:r>
    </w:p>
    <w:p w14:paraId="1A858E3A" w14:textId="77777777" w:rsidR="009B0299" w:rsidRPr="00A87075" w:rsidRDefault="009B0299" w:rsidP="005442DD">
      <w:pPr>
        <w:pStyle w:val="LSBRespornsorialContinued-Verse"/>
        <w:rPr>
          <w:b/>
          <w:bCs/>
        </w:rPr>
      </w:pPr>
      <w:r w:rsidRPr="00A87075">
        <w:rPr>
          <w:b/>
          <w:bCs/>
        </w:rPr>
        <w:tab/>
        <w:t>who for us men and for our salvation came down from heaven</w:t>
      </w:r>
    </w:p>
    <w:p w14:paraId="10ADF874" w14:textId="77777777" w:rsidR="009B0299" w:rsidRPr="00A87075" w:rsidRDefault="009B0299" w:rsidP="005442DD">
      <w:pPr>
        <w:pStyle w:val="LSBRespornsorialContinued-Verse"/>
        <w:rPr>
          <w:b/>
          <w:bCs/>
        </w:rPr>
      </w:pPr>
      <w:r w:rsidRPr="00A87075">
        <w:rPr>
          <w:b/>
          <w:bCs/>
        </w:rPr>
        <w:tab/>
        <w:t>and was incarnate by the Holy Spirit of the virgin Mary</w:t>
      </w:r>
    </w:p>
    <w:p w14:paraId="7D212226" w14:textId="77777777" w:rsidR="009B0299" w:rsidRPr="00A87075" w:rsidRDefault="009B0299" w:rsidP="005442DD">
      <w:pPr>
        <w:pStyle w:val="LSBRespornsorialContinued-Verse"/>
        <w:rPr>
          <w:b/>
          <w:bCs/>
        </w:rPr>
      </w:pPr>
      <w:r w:rsidRPr="00A87075">
        <w:rPr>
          <w:b/>
          <w:bCs/>
        </w:rPr>
        <w:tab/>
        <w:t>and was made man;</w:t>
      </w:r>
    </w:p>
    <w:p w14:paraId="7B280BDB" w14:textId="77777777" w:rsidR="009B0299" w:rsidRPr="00A87075" w:rsidRDefault="009B0299" w:rsidP="005442DD">
      <w:pPr>
        <w:pStyle w:val="LSBRespornsorialContinued-Verse"/>
        <w:rPr>
          <w:b/>
          <w:bCs/>
        </w:rPr>
      </w:pPr>
      <w:r w:rsidRPr="00A87075">
        <w:rPr>
          <w:b/>
          <w:bCs/>
        </w:rPr>
        <w:tab/>
        <w:t>and was crucified also for us under Pontius Pilate.</w:t>
      </w:r>
    </w:p>
    <w:p w14:paraId="4A5BBABB" w14:textId="77777777" w:rsidR="009B0299" w:rsidRPr="00A87075" w:rsidRDefault="009B0299" w:rsidP="005442DD">
      <w:pPr>
        <w:pStyle w:val="LSBRespornsorialContinued-Verse"/>
        <w:rPr>
          <w:b/>
          <w:bCs/>
        </w:rPr>
      </w:pPr>
      <w:r w:rsidRPr="00A87075">
        <w:rPr>
          <w:b/>
          <w:bCs/>
        </w:rPr>
        <w:tab/>
        <w:t>He suffered and was buried.</w:t>
      </w:r>
    </w:p>
    <w:p w14:paraId="3C17809C" w14:textId="77777777" w:rsidR="009B0299" w:rsidRPr="00A87075" w:rsidRDefault="009B0299" w:rsidP="005442DD">
      <w:pPr>
        <w:pStyle w:val="LSBRespornsorialContinued-Verse"/>
        <w:rPr>
          <w:b/>
          <w:bCs/>
        </w:rPr>
      </w:pPr>
      <w:r w:rsidRPr="00A87075">
        <w:rPr>
          <w:b/>
          <w:bCs/>
        </w:rPr>
        <w:tab/>
        <w:t>And the third day He rose again according to the Scriptures</w:t>
      </w:r>
    </w:p>
    <w:p w14:paraId="6CADB0FE" w14:textId="77777777" w:rsidR="009B0299" w:rsidRPr="00A87075" w:rsidRDefault="009B0299" w:rsidP="005442DD">
      <w:pPr>
        <w:pStyle w:val="LSBRespornsorialContinued-Verse"/>
        <w:rPr>
          <w:b/>
          <w:bCs/>
        </w:rPr>
      </w:pPr>
      <w:r w:rsidRPr="00A87075">
        <w:rPr>
          <w:b/>
          <w:bCs/>
        </w:rPr>
        <w:tab/>
      </w:r>
      <w:r w:rsidRPr="00A87075">
        <w:rPr>
          <w:b/>
          <w:bCs/>
        </w:rPr>
        <w:tab/>
        <w:t>and ascended into heaven</w:t>
      </w:r>
    </w:p>
    <w:p w14:paraId="5E6BF5AF" w14:textId="77777777" w:rsidR="009B0299" w:rsidRPr="00A87075" w:rsidRDefault="009B0299" w:rsidP="005442DD">
      <w:pPr>
        <w:pStyle w:val="LSBRespornsorialContinued-Verse"/>
        <w:rPr>
          <w:b/>
          <w:bCs/>
        </w:rPr>
      </w:pPr>
      <w:r w:rsidRPr="00A87075">
        <w:rPr>
          <w:b/>
          <w:bCs/>
        </w:rPr>
        <w:tab/>
        <w:t>and sits at the right hand of the Father.</w:t>
      </w:r>
    </w:p>
    <w:p w14:paraId="6EBD2CB0" w14:textId="77777777" w:rsidR="009B0299" w:rsidRPr="00A87075" w:rsidRDefault="009B0299" w:rsidP="005442DD">
      <w:pPr>
        <w:pStyle w:val="LSBRespornsorialContinued-Verse"/>
        <w:rPr>
          <w:b/>
          <w:bCs/>
        </w:rPr>
      </w:pPr>
      <w:r w:rsidRPr="00A87075">
        <w:rPr>
          <w:b/>
          <w:bCs/>
        </w:rPr>
        <w:tab/>
        <w:t>And He will come again with glory to judge both the living and the dead,</w:t>
      </w:r>
    </w:p>
    <w:p w14:paraId="6A684E47" w14:textId="77777777" w:rsidR="009B0299" w:rsidRPr="00A87075" w:rsidRDefault="009B0299" w:rsidP="005442DD">
      <w:pPr>
        <w:pStyle w:val="LSBRespornsorialContinued-Verse"/>
        <w:rPr>
          <w:b/>
          <w:bCs/>
        </w:rPr>
      </w:pPr>
      <w:r w:rsidRPr="00A87075">
        <w:rPr>
          <w:b/>
          <w:bCs/>
        </w:rPr>
        <w:tab/>
        <w:t>whose kingdom will have no end.</w:t>
      </w:r>
    </w:p>
    <w:p w14:paraId="3E8FDAD3" w14:textId="77777777" w:rsidR="009B0299" w:rsidRPr="00A87075" w:rsidRDefault="009B0299" w:rsidP="005442DD">
      <w:pPr>
        <w:pStyle w:val="LSBRespornsorialContinued-Verse"/>
        <w:spacing w:before="120"/>
        <w:rPr>
          <w:b/>
          <w:bCs/>
        </w:rPr>
      </w:pPr>
      <w:r w:rsidRPr="00A87075">
        <w:rPr>
          <w:b/>
          <w:bCs/>
        </w:rPr>
        <w:t>And I believe in the Holy Spirit,</w:t>
      </w:r>
    </w:p>
    <w:p w14:paraId="2FCAB31C" w14:textId="77777777" w:rsidR="009B0299" w:rsidRPr="00A87075" w:rsidRDefault="009B0299" w:rsidP="005442DD">
      <w:pPr>
        <w:pStyle w:val="LSBRespornsorialContinued-Verse"/>
        <w:rPr>
          <w:b/>
          <w:bCs/>
        </w:rPr>
      </w:pPr>
      <w:r w:rsidRPr="00A87075">
        <w:rPr>
          <w:b/>
          <w:bCs/>
        </w:rPr>
        <w:tab/>
        <w:t>the Lord and giver of life,</w:t>
      </w:r>
    </w:p>
    <w:p w14:paraId="0E460693" w14:textId="77777777" w:rsidR="009B0299" w:rsidRPr="00A87075" w:rsidRDefault="009B0299" w:rsidP="005442DD">
      <w:pPr>
        <w:pStyle w:val="LSBRespornsorialContinued-Verse"/>
        <w:rPr>
          <w:b/>
          <w:bCs/>
        </w:rPr>
      </w:pPr>
      <w:r w:rsidRPr="00A87075">
        <w:rPr>
          <w:b/>
          <w:bCs/>
        </w:rPr>
        <w:tab/>
        <w:t>who proceeds from the Father and the Son,</w:t>
      </w:r>
    </w:p>
    <w:p w14:paraId="2F77013B" w14:textId="77777777" w:rsidR="009B0299" w:rsidRPr="00A87075" w:rsidRDefault="009B0299" w:rsidP="005442DD">
      <w:pPr>
        <w:pStyle w:val="LSBRespornsorialContinued-Verse"/>
        <w:rPr>
          <w:b/>
          <w:bCs/>
        </w:rPr>
      </w:pPr>
      <w:r w:rsidRPr="00A87075">
        <w:rPr>
          <w:b/>
          <w:bCs/>
        </w:rPr>
        <w:tab/>
        <w:t>who with the Father and the Son together is worshiped and glorified,</w:t>
      </w:r>
    </w:p>
    <w:p w14:paraId="03770762" w14:textId="77777777" w:rsidR="009B0299" w:rsidRPr="00A87075" w:rsidRDefault="009B0299" w:rsidP="005442DD">
      <w:pPr>
        <w:pStyle w:val="LSBRespornsorialContinued-Verse"/>
        <w:rPr>
          <w:b/>
          <w:bCs/>
        </w:rPr>
      </w:pPr>
      <w:r w:rsidRPr="00A87075">
        <w:rPr>
          <w:b/>
          <w:bCs/>
        </w:rPr>
        <w:tab/>
        <w:t>who spoke by the prophets.</w:t>
      </w:r>
    </w:p>
    <w:p w14:paraId="0862F101" w14:textId="77777777" w:rsidR="009B0299" w:rsidRPr="00A87075" w:rsidRDefault="009B0299" w:rsidP="005442DD">
      <w:pPr>
        <w:pStyle w:val="LSBRespornsorialContinued-Verse"/>
        <w:rPr>
          <w:b/>
          <w:bCs/>
        </w:rPr>
      </w:pPr>
      <w:r w:rsidRPr="00A87075">
        <w:rPr>
          <w:b/>
          <w:bCs/>
        </w:rPr>
        <w:tab/>
        <w:t>And I believe in one holy Christian and apostolic Church,</w:t>
      </w:r>
    </w:p>
    <w:p w14:paraId="56C461E5" w14:textId="77777777" w:rsidR="009B0299" w:rsidRPr="00A87075" w:rsidRDefault="009B0299" w:rsidP="005442DD">
      <w:pPr>
        <w:pStyle w:val="LSBRespornsorialContinued-Verse"/>
        <w:rPr>
          <w:b/>
          <w:bCs/>
        </w:rPr>
      </w:pPr>
      <w:r w:rsidRPr="00A87075">
        <w:rPr>
          <w:b/>
          <w:bCs/>
        </w:rPr>
        <w:tab/>
        <w:t>I acknowledge one Baptism for the remission of sins,</w:t>
      </w:r>
    </w:p>
    <w:p w14:paraId="46EC6050" w14:textId="77777777" w:rsidR="009B0299" w:rsidRPr="00A87075" w:rsidRDefault="009B0299" w:rsidP="005442DD">
      <w:pPr>
        <w:pStyle w:val="LSBRespornsorialContinued-Verse"/>
        <w:rPr>
          <w:b/>
          <w:bCs/>
        </w:rPr>
      </w:pPr>
      <w:r w:rsidRPr="00A87075">
        <w:rPr>
          <w:b/>
          <w:bCs/>
        </w:rPr>
        <w:tab/>
        <w:t>and I look for the resurrection of the dead</w:t>
      </w:r>
    </w:p>
    <w:p w14:paraId="7537B9E5" w14:textId="77777777" w:rsidR="009B0299" w:rsidRDefault="009B0299" w:rsidP="005442DD">
      <w:pPr>
        <w:pStyle w:val="LSBRespornsorialContinued-Verse"/>
        <w:rPr>
          <w:b/>
          <w:bCs/>
        </w:rPr>
      </w:pPr>
      <w:r w:rsidRPr="00A87075">
        <w:rPr>
          <w:b/>
          <w:bCs/>
        </w:rPr>
        <w:tab/>
        <w:t xml:space="preserve">and the life </w:t>
      </w:r>
      <w:r w:rsidRPr="00A87075">
        <w:rPr>
          <w:rStyle w:val="LSBSymbol"/>
          <w:b/>
          <w:bCs/>
        </w:rPr>
        <w:t>T</w:t>
      </w:r>
      <w:r w:rsidRPr="00A87075">
        <w:rPr>
          <w:b/>
          <w:bCs/>
        </w:rPr>
        <w:t xml:space="preserve"> of the world to come. Amen.</w:t>
      </w:r>
    </w:p>
    <w:p w14:paraId="75E3886A" w14:textId="77777777" w:rsidR="009B0299" w:rsidRDefault="009B0299" w:rsidP="00A87075">
      <w:pPr>
        <w:pStyle w:val="Breaks"/>
      </w:pPr>
      <w:r>
        <w:br w:type="page"/>
      </w:r>
    </w:p>
    <w:p w14:paraId="34F53F06" w14:textId="77777777" w:rsidR="009B0299" w:rsidRPr="00A87075" w:rsidRDefault="009B0299" w:rsidP="00BC19E8">
      <w:pPr>
        <w:pStyle w:val="Caption"/>
      </w:pPr>
      <w:r>
        <w:sym w:font="Wingdings" w:char="F0DE"/>
      </w:r>
      <w:r>
        <w:t xml:space="preserve"> PRAYER OF THE CHURCH</w:t>
      </w:r>
    </w:p>
    <w:p w14:paraId="0A7184CE" w14:textId="77777777" w:rsidR="003B7858" w:rsidRDefault="00E16F55" w:rsidP="00E16F55">
      <w:pPr>
        <w:pStyle w:val="LSBResponsorial"/>
      </w:pPr>
      <w:r>
        <w:rPr>
          <w:rStyle w:val="LSBSymbol"/>
        </w:rPr>
        <w:t>P</w:t>
      </w:r>
      <w:r>
        <w:tab/>
        <w:t>Let us pray for the whole Church of God in Christ Jesus and for all people according to their needs.</w:t>
      </w:r>
    </w:p>
    <w:p w14:paraId="20DAADE6" w14:textId="28DB91B5" w:rsidR="00E16F55" w:rsidRDefault="00E16F55" w:rsidP="00E16F55">
      <w:pPr>
        <w:pStyle w:val="LSBResponsorialContinued"/>
      </w:pPr>
      <w:r>
        <w:t>O Lord, preserve us from error and deliver us from temptation. Grant that we may abide in Christ and His word of truth, remaining steadfast and immovable until the end. Lord, in Your mercy,</w:t>
      </w:r>
    </w:p>
    <w:p w14:paraId="4DFA9131" w14:textId="77777777" w:rsidR="003B7858" w:rsidRDefault="00E16F55" w:rsidP="00E16F55">
      <w:pPr>
        <w:pStyle w:val="LSBResponsorial"/>
      </w:pPr>
      <w:r>
        <w:rPr>
          <w:rStyle w:val="LSBSymbol"/>
        </w:rPr>
        <w:t>C</w:t>
      </w:r>
      <w:r>
        <w:tab/>
      </w:r>
      <w:r>
        <w:rPr>
          <w:b/>
        </w:rPr>
        <w:t>hear our prayer.</w:t>
      </w:r>
    </w:p>
    <w:p w14:paraId="51BD629A" w14:textId="4615D0DD" w:rsidR="00E16F55" w:rsidRDefault="00E16F55" w:rsidP="001F04B6">
      <w:pPr>
        <w:pStyle w:val="LSBResponsorial6pt"/>
      </w:pPr>
      <w:r>
        <w:rPr>
          <w:rStyle w:val="LSBSymbol"/>
        </w:rPr>
        <w:t>P</w:t>
      </w:r>
      <w:r>
        <w:tab/>
        <w:t>O God, You send out pastors to preach and teach the whole counsel of Your Word. Grant that they may serve You faithfully, and that we may receive their words with joy and thanksgiving. Lord, in Your mercy,</w:t>
      </w:r>
    </w:p>
    <w:p w14:paraId="3D53260F" w14:textId="77777777" w:rsidR="003B7858" w:rsidRDefault="00E16F55" w:rsidP="00E16F55">
      <w:pPr>
        <w:pStyle w:val="LSBResponsorial"/>
      </w:pPr>
      <w:r>
        <w:rPr>
          <w:rStyle w:val="LSBSymbol"/>
        </w:rPr>
        <w:t>C</w:t>
      </w:r>
      <w:r>
        <w:tab/>
      </w:r>
      <w:r>
        <w:rPr>
          <w:b/>
        </w:rPr>
        <w:t>hear our prayer.</w:t>
      </w:r>
    </w:p>
    <w:p w14:paraId="15E41DD5" w14:textId="68591A4F" w:rsidR="00E16F55" w:rsidRDefault="00E16F55" w:rsidP="001F04B6">
      <w:pPr>
        <w:pStyle w:val="LSBResponsorial6pt"/>
      </w:pPr>
      <w:r>
        <w:rPr>
          <w:rStyle w:val="LSBSymbol"/>
        </w:rPr>
        <w:t>P</w:t>
      </w:r>
      <w:r>
        <w:tab/>
        <w:t>Heavenly Father, You have given us various offices in our lives. Grant us faithfulness in these callings, that we may see them as gifts through which we serve You and our neighbors. Lord, in Your mercy,</w:t>
      </w:r>
    </w:p>
    <w:p w14:paraId="3782CEFC" w14:textId="77777777" w:rsidR="003B7858" w:rsidRDefault="00E16F55" w:rsidP="00E16F55">
      <w:pPr>
        <w:pStyle w:val="LSBResponsorial"/>
      </w:pPr>
      <w:r>
        <w:rPr>
          <w:rStyle w:val="LSBSymbol"/>
        </w:rPr>
        <w:t>C</w:t>
      </w:r>
      <w:r>
        <w:tab/>
      </w:r>
      <w:r>
        <w:rPr>
          <w:b/>
        </w:rPr>
        <w:t>hear our prayer.</w:t>
      </w:r>
    </w:p>
    <w:p w14:paraId="0234FD7D" w14:textId="7136BB3A" w:rsidR="00E16F55" w:rsidRDefault="00E16F55" w:rsidP="001F04B6">
      <w:pPr>
        <w:pStyle w:val="LSBResponsorial6pt"/>
      </w:pPr>
      <w:r>
        <w:rPr>
          <w:rStyle w:val="LSBSymbol"/>
        </w:rPr>
        <w:t>P</w:t>
      </w:r>
      <w:r>
        <w:tab/>
        <w:t xml:space="preserve">Holy Lord, grant wisdom to Donald, our president; </w:t>
      </w:r>
      <w:r w:rsidR="00C669BA">
        <w:t>Dan</w:t>
      </w:r>
      <w:r w:rsidR="00E953C8">
        <w:t xml:space="preserve"> </w:t>
      </w:r>
      <w:r>
        <w:t>our governor; and all who make, administer and judge our laws, that they may seek what is best for all in accordance with Your will. Lord, in Your mercy,</w:t>
      </w:r>
    </w:p>
    <w:p w14:paraId="1AD559B7" w14:textId="77777777" w:rsidR="003B7858" w:rsidRDefault="00E16F55" w:rsidP="00E16F55">
      <w:pPr>
        <w:pStyle w:val="LSBResponsorial"/>
      </w:pPr>
      <w:r>
        <w:rPr>
          <w:rStyle w:val="LSBSymbol"/>
        </w:rPr>
        <w:t>C</w:t>
      </w:r>
      <w:r>
        <w:tab/>
      </w:r>
      <w:r>
        <w:rPr>
          <w:b/>
        </w:rPr>
        <w:t>hear our prayer.</w:t>
      </w:r>
    </w:p>
    <w:p w14:paraId="1BAA4ED1" w14:textId="54E4E927" w:rsidR="00E16F55" w:rsidRDefault="00E16F55" w:rsidP="001F04B6">
      <w:pPr>
        <w:pStyle w:val="LSBResponsorial6pt"/>
      </w:pPr>
      <w:r>
        <w:rPr>
          <w:rStyle w:val="LSBSymbol"/>
        </w:rPr>
        <w:t>P</w:t>
      </w:r>
      <w:r>
        <w:tab/>
        <w:t>Merciful Lord, grant that all who commune today might receive the Sacrament faithfully and depart refreshed, knowing that they are Your forgiven people. Lord, in Your mercy,</w:t>
      </w:r>
    </w:p>
    <w:p w14:paraId="7F4E3879" w14:textId="77777777" w:rsidR="003B7858" w:rsidRDefault="00E16F55" w:rsidP="00E16F55">
      <w:pPr>
        <w:pStyle w:val="LSBResponsorial"/>
      </w:pPr>
      <w:r>
        <w:rPr>
          <w:rStyle w:val="LSBSymbol"/>
        </w:rPr>
        <w:t>C</w:t>
      </w:r>
      <w:r>
        <w:tab/>
      </w:r>
      <w:r>
        <w:rPr>
          <w:b/>
        </w:rPr>
        <w:t>hear our prayer.</w:t>
      </w:r>
    </w:p>
    <w:p w14:paraId="65E12767" w14:textId="675692E5" w:rsidR="00E16F55" w:rsidRDefault="00E16F55" w:rsidP="001F04B6">
      <w:pPr>
        <w:pStyle w:val="LSBResponsorial6pt"/>
      </w:pPr>
      <w:r>
        <w:rPr>
          <w:rStyle w:val="LSBSymbol"/>
        </w:rPr>
        <w:t>P</w:t>
      </w:r>
      <w:r>
        <w:tab/>
        <w:t>Gracious God, we know that neither life nor death can separate us from Your love in Christ Jesus, our Lord. We thank You for all who have fallen asleep in the hope of the resurrection, and we ask You to grant us also our inheritance with the saints in light. Lord, in Your mercy,</w:t>
      </w:r>
    </w:p>
    <w:p w14:paraId="33BB8D56" w14:textId="77777777" w:rsidR="003B7858" w:rsidRDefault="00E16F55" w:rsidP="00E16F55">
      <w:pPr>
        <w:pStyle w:val="LSBResponsorial"/>
      </w:pPr>
      <w:r>
        <w:rPr>
          <w:rStyle w:val="LSBSymbol"/>
        </w:rPr>
        <w:t>C</w:t>
      </w:r>
      <w:r>
        <w:tab/>
      </w:r>
      <w:r>
        <w:rPr>
          <w:b/>
        </w:rPr>
        <w:t>hear our prayer.</w:t>
      </w:r>
    </w:p>
    <w:p w14:paraId="04299E58" w14:textId="311B2CBC" w:rsidR="0059524B" w:rsidRDefault="0059524B" w:rsidP="0059524B">
      <w:pPr>
        <w:pStyle w:val="LSBResponsorial6pt"/>
      </w:pPr>
      <w:r>
        <w:rPr>
          <w:rStyle w:val="LSBSymbol"/>
        </w:rPr>
        <w:t>P</w:t>
      </w:r>
      <w:r>
        <w:tab/>
        <w:t xml:space="preserve">Almighty God, bestow Your comfort on all who are burdened by sickness and affliction </w:t>
      </w:r>
      <w:r>
        <w:rPr>
          <w:i/>
        </w:rPr>
        <w:t>[</w:t>
      </w:r>
      <w:r>
        <w:rPr>
          <w:rStyle w:val="DecisionField"/>
        </w:rPr>
        <w:t>especially ___</w:t>
      </w:r>
      <w:r>
        <w:rPr>
          <w:i/>
        </w:rPr>
        <w:t>]</w:t>
      </w:r>
      <w:r>
        <w:t>. Grant that they may await healing and deliverance in the firm conviction that nothing can separate them from Your love in Christ Jesus. Lord, in Your mercy,</w:t>
      </w:r>
    </w:p>
    <w:p w14:paraId="4BAC4240" w14:textId="77777777" w:rsidR="0059524B" w:rsidRDefault="0059524B" w:rsidP="0059524B">
      <w:pPr>
        <w:pStyle w:val="LSBResponsorial"/>
      </w:pPr>
      <w:r>
        <w:rPr>
          <w:rStyle w:val="LSBSymbol"/>
        </w:rPr>
        <w:t>C</w:t>
      </w:r>
      <w:r>
        <w:tab/>
      </w:r>
      <w:r>
        <w:rPr>
          <w:b/>
        </w:rPr>
        <w:t>hear our prayer.</w:t>
      </w:r>
    </w:p>
    <w:p w14:paraId="42481B62" w14:textId="2BCB5D00" w:rsidR="00E16F55" w:rsidRDefault="00E16F55" w:rsidP="001F04B6">
      <w:pPr>
        <w:pStyle w:val="LSBResponsorial6pt"/>
      </w:pPr>
      <w:r>
        <w:rPr>
          <w:rStyle w:val="LSBSymbol"/>
        </w:rPr>
        <w:t>P</w:t>
      </w:r>
      <w:r>
        <w:tab/>
        <w:t>These and whatsoever other things You would have us ask of You, O God, grant us for the sake of Jesus Christ, Your only Son, our Lord and Savior, who lives and reigns with You and the Holy Spirit, one God, now and forever.</w:t>
      </w:r>
    </w:p>
    <w:p w14:paraId="7B65934F" w14:textId="77777777" w:rsidR="003B7858" w:rsidRDefault="00E16F55" w:rsidP="00E16F55">
      <w:pPr>
        <w:pStyle w:val="LSBResponsorial"/>
      </w:pPr>
      <w:r>
        <w:rPr>
          <w:rStyle w:val="LSBSymbol"/>
        </w:rPr>
        <w:t>C</w:t>
      </w:r>
      <w:r>
        <w:tab/>
      </w:r>
      <w:r>
        <w:rPr>
          <w:b/>
        </w:rPr>
        <w:t>Amen.</w:t>
      </w:r>
    </w:p>
    <w:p w14:paraId="69E96872" w14:textId="77777777" w:rsidR="001F04B6" w:rsidRDefault="001F04B6" w:rsidP="004811CD">
      <w:pPr>
        <w:pStyle w:val="Breaks"/>
        <w:rPr>
          <w:noProof/>
        </w:rPr>
      </w:pPr>
      <w:r>
        <w:rPr>
          <w:noProof/>
        </w:rPr>
        <w:br w:type="page"/>
      </w:r>
    </w:p>
    <w:p w14:paraId="3A58CA23" w14:textId="77777777" w:rsidR="001F04B6" w:rsidRPr="006E3730" w:rsidRDefault="001F04B6" w:rsidP="004811CD">
      <w:pPr>
        <w:pStyle w:val="Caption-NoSpaceAbove"/>
        <w:rPr>
          <w:b w:val="0"/>
          <w:bCs/>
          <w:i/>
          <w:iCs/>
          <w:sz w:val="24"/>
          <w:szCs w:val="24"/>
        </w:rPr>
      </w:pPr>
      <w:r>
        <w:rPr>
          <w:noProof/>
        </w:rPr>
        <w:t>OFFERING</w:t>
      </w:r>
      <w:r>
        <w:tab/>
      </w:r>
      <w:r>
        <w:rPr>
          <w:b w:val="0"/>
          <w:bCs/>
          <w:i/>
          <w:iCs/>
          <w:sz w:val="24"/>
          <w:szCs w:val="24"/>
        </w:rPr>
        <w:t>Offering Plates are Passed by Ushers</w:t>
      </w:r>
    </w:p>
    <w:p w14:paraId="7B4F69B1" w14:textId="77777777" w:rsidR="001F04B6" w:rsidRDefault="001F04B6" w:rsidP="004811CD">
      <w:pPr>
        <w:pStyle w:val="Caption-NoSpaceAbove"/>
        <w:jc w:val="right"/>
        <w:rPr>
          <w:b w:val="0"/>
          <w:bCs/>
          <w:i/>
          <w:iCs/>
          <w:sz w:val="24"/>
          <w:szCs w:val="24"/>
        </w:rPr>
      </w:pPr>
      <w:r w:rsidRPr="006E3730">
        <w:rPr>
          <w:b w:val="0"/>
          <w:bCs/>
          <w:i/>
          <w:iCs/>
          <w:sz w:val="24"/>
          <w:szCs w:val="24"/>
        </w:rPr>
        <w:t>Please enter your attendance in the red Record of Fellowship</w:t>
      </w:r>
    </w:p>
    <w:p w14:paraId="3096A85B" w14:textId="77777777" w:rsidR="001F04B6" w:rsidRPr="00A96631" w:rsidRDefault="001F04B6" w:rsidP="004811CD">
      <w:pPr>
        <w:pStyle w:val="Caption-DoubleSpaceAbove"/>
        <w:rPr>
          <w:iCs/>
          <w:szCs w:val="24"/>
        </w:rPr>
      </w:pPr>
      <w:r w:rsidRPr="00A96631">
        <w:rPr>
          <w:szCs w:val="32"/>
        </w:rPr>
        <w:t>OFFERTORY</w:t>
      </w:r>
      <w:r>
        <w:rPr>
          <w:szCs w:val="32"/>
        </w:rPr>
        <w:t xml:space="preserve"> </w:t>
      </w:r>
      <w:r w:rsidRPr="00205E92">
        <w:rPr>
          <w:rStyle w:val="Subcaption"/>
          <w:b w:val="0"/>
        </w:rPr>
        <w:t>(</w:t>
      </w:r>
      <w:r>
        <w:rPr>
          <w:rStyle w:val="Subcaption"/>
          <w:b w:val="0"/>
        </w:rPr>
        <w:t xml:space="preserve">Short </w:t>
      </w:r>
      <w:r w:rsidRPr="00205E92">
        <w:rPr>
          <w:rStyle w:val="Subcaption"/>
          <w:b w:val="0"/>
        </w:rPr>
        <w:t>Intro)</w:t>
      </w:r>
      <w:r w:rsidRPr="00205E92">
        <w:rPr>
          <w:rStyle w:val="Subcaption"/>
          <w:b w:val="0"/>
        </w:rPr>
        <w:tab/>
        <w:t>Psalm 116:12-13, 17-19     LSB p 159</w:t>
      </w:r>
    </w:p>
    <w:p w14:paraId="1EC58B0B" w14:textId="77777777" w:rsidR="001F04B6" w:rsidRDefault="001F04B6" w:rsidP="004811CD">
      <w:pPr>
        <w:pStyle w:val="Image"/>
      </w:pPr>
      <w:r>
        <w:rPr>
          <w:noProof/>
        </w:rPr>
        <w:drawing>
          <wp:inline distT="0" distB="0" distL="0" distR="0" wp14:anchorId="02227C2A" wp14:editId="00020604">
            <wp:extent cx="6858000" cy="822093"/>
            <wp:effectExtent l="0" t="0" r="0" b="0"/>
            <wp:docPr id="2121343666"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descr="Image"/>
                    <pic:cNvPicPr>
                      <a:picLocks noChangeAspect="1" noChangeArrowheads="1"/>
                    </pic:cNvPicPr>
                  </pic:nvPicPr>
                  <pic:blipFill>
                    <a:blip r:embed="rId36"/>
                    <a:stretch>
                      <a:fillRect/>
                    </a:stretch>
                  </pic:blipFill>
                  <pic:spPr bwMode="auto">
                    <a:xfrm>
                      <a:off x="0" y="0"/>
                      <a:ext cx="6858000" cy="822093"/>
                    </a:xfrm>
                    <a:prstGeom prst="rect">
                      <a:avLst/>
                    </a:prstGeom>
                    <a:noFill/>
                    <a:ln>
                      <a:noFill/>
                    </a:ln>
                  </pic:spPr>
                </pic:pic>
              </a:graphicData>
            </a:graphic>
          </wp:inline>
        </w:drawing>
      </w:r>
    </w:p>
    <w:p w14:paraId="1B73F2A0" w14:textId="77777777" w:rsidR="001F04B6" w:rsidRDefault="001F04B6" w:rsidP="004811CD">
      <w:pPr>
        <w:pStyle w:val="Image"/>
      </w:pPr>
      <w:r>
        <w:rPr>
          <w:noProof/>
        </w:rPr>
        <w:drawing>
          <wp:inline distT="0" distB="0" distL="0" distR="0" wp14:anchorId="68AD881E" wp14:editId="644BCE5E">
            <wp:extent cx="6858000" cy="881709"/>
            <wp:effectExtent l="0" t="0" r="0" b="0"/>
            <wp:docPr id="1554144010"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descr="Image"/>
                    <pic:cNvPicPr>
                      <a:picLocks noChangeAspect="1" noChangeArrowheads="1"/>
                    </pic:cNvPicPr>
                  </pic:nvPicPr>
                  <pic:blipFill rotWithShape="1">
                    <a:blip r:embed="rId37"/>
                    <a:srcRect t="18125"/>
                    <a:stretch/>
                  </pic:blipFill>
                  <pic:spPr bwMode="auto">
                    <a:xfrm>
                      <a:off x="0" y="0"/>
                      <a:ext cx="6858000" cy="881709"/>
                    </a:xfrm>
                    <a:prstGeom prst="rect">
                      <a:avLst/>
                    </a:prstGeom>
                    <a:noFill/>
                    <a:ln>
                      <a:noFill/>
                    </a:ln>
                    <a:extLst>
                      <a:ext uri="{53640926-AAD7-44D8-BBD7-CCE9431645EC}">
                        <a14:shadowObscured xmlns:a14="http://schemas.microsoft.com/office/drawing/2010/main"/>
                      </a:ext>
                    </a:extLst>
                  </pic:spPr>
                </pic:pic>
              </a:graphicData>
            </a:graphic>
          </wp:inline>
        </w:drawing>
      </w:r>
    </w:p>
    <w:p w14:paraId="4A2F9E7E" w14:textId="77777777" w:rsidR="001F04B6" w:rsidRDefault="001F04B6" w:rsidP="004811CD">
      <w:pPr>
        <w:pStyle w:val="Image"/>
      </w:pPr>
      <w:r>
        <w:rPr>
          <w:noProof/>
        </w:rPr>
        <w:drawing>
          <wp:inline distT="0" distB="0" distL="0" distR="0" wp14:anchorId="4B38D5A6" wp14:editId="5E69118D">
            <wp:extent cx="6858000" cy="880767"/>
            <wp:effectExtent l="0" t="0" r="0" b="0"/>
            <wp:docPr id="1507634484"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descr="Image"/>
                    <pic:cNvPicPr>
                      <a:picLocks noChangeAspect="1" noChangeArrowheads="1"/>
                    </pic:cNvPicPr>
                  </pic:nvPicPr>
                  <pic:blipFill rotWithShape="1">
                    <a:blip r:embed="rId38"/>
                    <a:srcRect t="15962"/>
                    <a:stretch/>
                  </pic:blipFill>
                  <pic:spPr bwMode="auto">
                    <a:xfrm>
                      <a:off x="0" y="0"/>
                      <a:ext cx="6858000" cy="880767"/>
                    </a:xfrm>
                    <a:prstGeom prst="rect">
                      <a:avLst/>
                    </a:prstGeom>
                    <a:noFill/>
                    <a:ln>
                      <a:noFill/>
                    </a:ln>
                    <a:extLst>
                      <a:ext uri="{53640926-AAD7-44D8-BBD7-CCE9431645EC}">
                        <a14:shadowObscured xmlns:a14="http://schemas.microsoft.com/office/drawing/2010/main"/>
                      </a:ext>
                    </a:extLst>
                  </pic:spPr>
                </pic:pic>
              </a:graphicData>
            </a:graphic>
          </wp:inline>
        </w:drawing>
      </w:r>
    </w:p>
    <w:p w14:paraId="1FE034B9" w14:textId="77777777" w:rsidR="001F04B6" w:rsidRDefault="001F04B6" w:rsidP="004811CD">
      <w:pPr>
        <w:pStyle w:val="Image"/>
      </w:pPr>
      <w:r>
        <w:rPr>
          <w:noProof/>
        </w:rPr>
        <w:drawing>
          <wp:inline distT="0" distB="0" distL="0" distR="0" wp14:anchorId="7FD33CAA" wp14:editId="65CB3BEB">
            <wp:extent cx="6858000" cy="862042"/>
            <wp:effectExtent l="0" t="0" r="0" b="0"/>
            <wp:docPr id="542325149"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descr="Image"/>
                    <pic:cNvPicPr>
                      <a:picLocks noChangeAspect="1" noChangeArrowheads="1"/>
                    </pic:cNvPicPr>
                  </pic:nvPicPr>
                  <pic:blipFill rotWithShape="1">
                    <a:blip r:embed="rId39"/>
                    <a:srcRect t="17369"/>
                    <a:stretch/>
                  </pic:blipFill>
                  <pic:spPr bwMode="auto">
                    <a:xfrm>
                      <a:off x="0" y="0"/>
                      <a:ext cx="6858000" cy="862042"/>
                    </a:xfrm>
                    <a:prstGeom prst="rect">
                      <a:avLst/>
                    </a:prstGeom>
                    <a:noFill/>
                    <a:ln>
                      <a:noFill/>
                    </a:ln>
                    <a:extLst>
                      <a:ext uri="{53640926-AAD7-44D8-BBD7-CCE9431645EC}">
                        <a14:shadowObscured xmlns:a14="http://schemas.microsoft.com/office/drawing/2010/main"/>
                      </a:ext>
                    </a:extLst>
                  </pic:spPr>
                </pic:pic>
              </a:graphicData>
            </a:graphic>
          </wp:inline>
        </w:drawing>
      </w:r>
    </w:p>
    <w:p w14:paraId="775354BA" w14:textId="77777777" w:rsidR="001F04B6" w:rsidRDefault="001F04B6" w:rsidP="004811CD">
      <w:pPr>
        <w:pStyle w:val="Image"/>
      </w:pPr>
      <w:r>
        <w:rPr>
          <w:noProof/>
        </w:rPr>
        <w:drawing>
          <wp:inline distT="0" distB="0" distL="0" distR="0" wp14:anchorId="40C69172" wp14:editId="1CC68B8C">
            <wp:extent cx="6858000" cy="866827"/>
            <wp:effectExtent l="0" t="0" r="0" b="9525"/>
            <wp:docPr id="1752991617"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descr="Image"/>
                    <pic:cNvPicPr>
                      <a:picLocks noChangeAspect="1" noChangeArrowheads="1"/>
                    </pic:cNvPicPr>
                  </pic:nvPicPr>
                  <pic:blipFill rotWithShape="1">
                    <a:blip r:embed="rId40"/>
                    <a:srcRect t="17291"/>
                    <a:stretch/>
                  </pic:blipFill>
                  <pic:spPr bwMode="auto">
                    <a:xfrm>
                      <a:off x="0" y="0"/>
                      <a:ext cx="6858000" cy="866827"/>
                    </a:xfrm>
                    <a:prstGeom prst="rect">
                      <a:avLst/>
                    </a:prstGeom>
                    <a:noFill/>
                    <a:ln>
                      <a:noFill/>
                    </a:ln>
                    <a:extLst>
                      <a:ext uri="{53640926-AAD7-44D8-BBD7-CCE9431645EC}">
                        <a14:shadowObscured xmlns:a14="http://schemas.microsoft.com/office/drawing/2010/main"/>
                      </a:ext>
                    </a:extLst>
                  </pic:spPr>
                </pic:pic>
              </a:graphicData>
            </a:graphic>
          </wp:inline>
        </w:drawing>
      </w:r>
    </w:p>
    <w:p w14:paraId="52E65443" w14:textId="77777777" w:rsidR="001F04B6" w:rsidRDefault="001F04B6" w:rsidP="004811CD">
      <w:pPr>
        <w:pStyle w:val="Image"/>
        <w:spacing w:after="360"/>
      </w:pPr>
      <w:r>
        <w:rPr>
          <w:noProof/>
        </w:rPr>
        <w:drawing>
          <wp:inline distT="0" distB="0" distL="0" distR="0" wp14:anchorId="07E43821" wp14:editId="5949FB4A">
            <wp:extent cx="6858000" cy="878414"/>
            <wp:effectExtent l="0" t="0" r="0" b="0"/>
            <wp:docPr id="1203708110"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 descr="Image"/>
                    <pic:cNvPicPr>
                      <a:picLocks noChangeAspect="1" noChangeArrowheads="1"/>
                    </pic:cNvPicPr>
                  </pic:nvPicPr>
                  <pic:blipFill rotWithShape="1">
                    <a:blip r:embed="rId41"/>
                    <a:srcRect t="15993"/>
                    <a:stretch/>
                  </pic:blipFill>
                  <pic:spPr bwMode="auto">
                    <a:xfrm>
                      <a:off x="0" y="0"/>
                      <a:ext cx="6858000" cy="878414"/>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eGrid"/>
        <w:tblW w:w="0" w:type="auto"/>
        <w:tblBorders>
          <w:top w:val="thinThickThinSmallGap" w:sz="24" w:space="0" w:color="A6A6A6" w:themeColor="background1" w:themeShade="A6"/>
          <w:left w:val="thinThickThinSmallGap" w:sz="24" w:space="0" w:color="A6A6A6" w:themeColor="background1" w:themeShade="A6"/>
          <w:bottom w:val="thinThickThinSmallGap" w:sz="24" w:space="0" w:color="A6A6A6" w:themeColor="background1" w:themeShade="A6"/>
          <w:right w:val="thinThickThinSmallGap" w:sz="24" w:space="0" w:color="A6A6A6" w:themeColor="background1" w:themeShade="A6"/>
          <w:insideH w:val="thinThickThinSmallGap" w:sz="24" w:space="0" w:color="A6A6A6" w:themeColor="background1" w:themeShade="A6"/>
          <w:insideV w:val="thinThickThinSmallGap" w:sz="24" w:space="0" w:color="A6A6A6" w:themeColor="background1" w:themeShade="A6"/>
        </w:tblBorders>
        <w:tblLook w:val="04A0" w:firstRow="1" w:lastRow="0" w:firstColumn="1" w:lastColumn="0" w:noHBand="0" w:noVBand="1"/>
      </w:tblPr>
      <w:tblGrid>
        <w:gridCol w:w="10680"/>
      </w:tblGrid>
      <w:tr w:rsidR="001F04B6" w14:paraId="0D7A469D" w14:textId="77777777" w:rsidTr="00397798">
        <w:tc>
          <w:tcPr>
            <w:tcW w:w="10790" w:type="dxa"/>
          </w:tcPr>
          <w:p w14:paraId="693B6F5F" w14:textId="77777777" w:rsidR="001F04B6" w:rsidRDefault="001F04B6" w:rsidP="00397798">
            <w:pPr>
              <w:pStyle w:val="Caption-NoSpaceAbove"/>
              <w:spacing w:before="120"/>
              <w:ind w:left="195" w:right="195"/>
            </w:pPr>
            <w:r>
              <w:t>PREPARATION FOR SACRAMENT</w:t>
            </w:r>
          </w:p>
          <w:p w14:paraId="282C71F8" w14:textId="77777777" w:rsidR="001F04B6" w:rsidRPr="00DF731D" w:rsidRDefault="001F04B6" w:rsidP="00DC1CA9">
            <w:pPr>
              <w:pStyle w:val="LSBResponsorialContinued"/>
              <w:spacing w:before="120"/>
              <w:ind w:left="202" w:right="202"/>
              <w:jc w:val="right"/>
              <w:rPr>
                <w:i/>
                <w:iCs/>
                <w:color w:val="808080" w:themeColor="background1" w:themeShade="80"/>
                <w:vertAlign w:val="superscript"/>
              </w:rPr>
            </w:pPr>
            <w:r w:rsidRPr="00DF731D">
              <w:rPr>
                <w:rStyle w:val="Subcaption"/>
                <w:b/>
                <w:color w:val="808080" w:themeColor="background1" w:themeShade="80"/>
              </w:rPr>
              <w:t>Matthew 5:23-24</w:t>
            </w:r>
          </w:p>
          <w:p w14:paraId="4C1D047F" w14:textId="77777777" w:rsidR="001F04B6" w:rsidRPr="00DF731D" w:rsidRDefault="001F04B6" w:rsidP="00DC1CA9">
            <w:pPr>
              <w:pStyle w:val="LSBResponsorialContinued"/>
              <w:spacing w:before="0"/>
              <w:ind w:left="465" w:right="195"/>
              <w:rPr>
                <w:i/>
                <w:iCs/>
                <w:color w:val="808080" w:themeColor="background1" w:themeShade="80"/>
              </w:rPr>
            </w:pPr>
            <w:r w:rsidRPr="00DF731D">
              <w:rPr>
                <w:i/>
                <w:iCs/>
                <w:color w:val="808080" w:themeColor="background1" w:themeShade="80"/>
                <w:vertAlign w:val="superscript"/>
              </w:rPr>
              <w:t>23</w:t>
            </w:r>
            <w:r w:rsidRPr="00DF731D">
              <w:rPr>
                <w:i/>
                <w:iCs/>
                <w:color w:val="808080" w:themeColor="background1" w:themeShade="80"/>
              </w:rPr>
              <w:t xml:space="preserve">So if you are offering your gift at the altar and there remember that your brother has something against you, </w:t>
            </w:r>
            <w:r w:rsidRPr="00DF731D">
              <w:rPr>
                <w:i/>
                <w:iCs/>
                <w:color w:val="808080" w:themeColor="background1" w:themeShade="80"/>
                <w:vertAlign w:val="superscript"/>
              </w:rPr>
              <w:t>24</w:t>
            </w:r>
            <w:r w:rsidRPr="00DF731D">
              <w:rPr>
                <w:i/>
                <w:iCs/>
                <w:color w:val="808080" w:themeColor="background1" w:themeShade="80"/>
              </w:rPr>
              <w:t>leave your gift there before the altar and go. First be reconciled to your brother, and then come and offer your gift.</w:t>
            </w:r>
          </w:p>
          <w:p w14:paraId="104247F8" w14:textId="77777777" w:rsidR="001F04B6" w:rsidRPr="00DF731D" w:rsidRDefault="001F04B6" w:rsidP="00DC1CA9">
            <w:pPr>
              <w:pStyle w:val="LSBResponsorialContinued"/>
              <w:spacing w:before="120"/>
              <w:ind w:left="202" w:right="202"/>
              <w:jc w:val="right"/>
              <w:rPr>
                <w:rStyle w:val="Subcaption"/>
                <w:b/>
                <w:bCs w:val="0"/>
                <w:color w:val="808080" w:themeColor="background1" w:themeShade="80"/>
              </w:rPr>
            </w:pPr>
            <w:r w:rsidRPr="00DF731D">
              <w:rPr>
                <w:rStyle w:val="Subcaption"/>
                <w:b/>
                <w:color w:val="808080" w:themeColor="background1" w:themeShade="80"/>
              </w:rPr>
              <w:t>1 Corinthians 11:27-28</w:t>
            </w:r>
          </w:p>
          <w:p w14:paraId="59CFA1AD" w14:textId="77777777" w:rsidR="001F04B6" w:rsidRPr="00DF731D" w:rsidRDefault="001F04B6" w:rsidP="00DC1CA9">
            <w:pPr>
              <w:pStyle w:val="LSBResponsorialContinued"/>
              <w:spacing w:before="0" w:after="120"/>
              <w:ind w:left="465" w:right="195"/>
              <w:rPr>
                <w:i/>
                <w:iCs/>
                <w:color w:val="808080" w:themeColor="background1" w:themeShade="80"/>
              </w:rPr>
            </w:pPr>
            <w:r w:rsidRPr="00DF731D">
              <w:rPr>
                <w:i/>
                <w:iCs/>
                <w:color w:val="808080" w:themeColor="background1" w:themeShade="80"/>
                <w:vertAlign w:val="superscript"/>
              </w:rPr>
              <w:t>27</w:t>
            </w:r>
            <w:r w:rsidRPr="00DF731D">
              <w:rPr>
                <w:i/>
                <w:iCs/>
                <w:color w:val="808080" w:themeColor="background1" w:themeShade="80"/>
              </w:rPr>
              <w:t xml:space="preserve">Whoever, therefore, eats the bread or drinks the cup of the Lord in an unworthy manner will be guilty of profaning the body and blood of the Lord. </w:t>
            </w:r>
            <w:r w:rsidRPr="00DF731D">
              <w:rPr>
                <w:i/>
                <w:iCs/>
                <w:color w:val="808080" w:themeColor="background1" w:themeShade="80"/>
                <w:vertAlign w:val="superscript"/>
              </w:rPr>
              <w:t>28</w:t>
            </w:r>
            <w:r w:rsidRPr="00DF731D">
              <w:rPr>
                <w:i/>
                <w:iCs/>
                <w:color w:val="808080" w:themeColor="background1" w:themeShade="80"/>
              </w:rPr>
              <w:t>Let a person examine himself, then, and so eat of the bread and drink of the cup.</w:t>
            </w:r>
          </w:p>
        </w:tc>
      </w:tr>
    </w:tbl>
    <w:p w14:paraId="26F3A391" w14:textId="77777777" w:rsidR="001F04B6" w:rsidRDefault="001F04B6" w:rsidP="004811CD">
      <w:pPr>
        <w:pStyle w:val="Breaks"/>
      </w:pPr>
      <w:r>
        <w:br w:type="page"/>
      </w:r>
    </w:p>
    <w:p w14:paraId="6BD6C3CB" w14:textId="77777777" w:rsidR="001F04B6" w:rsidRDefault="001F04B6" w:rsidP="004811CD">
      <w:pPr>
        <w:pStyle w:val="Heading"/>
      </w:pPr>
      <w:r>
        <w:t>+ SERVICE OF THE SACRAMENT +</w:t>
      </w:r>
    </w:p>
    <w:p w14:paraId="292245F2" w14:textId="77777777" w:rsidR="001F04B6" w:rsidRDefault="001F04B6" w:rsidP="00C21086">
      <w:pPr>
        <w:pStyle w:val="Caption"/>
        <w:rPr>
          <w:rStyle w:val="Subcaption"/>
          <w:b w:val="0"/>
          <w:bCs w:val="0"/>
        </w:rPr>
      </w:pPr>
      <w:r>
        <w:sym w:font="Wingdings" w:char="F0DD"/>
      </w:r>
      <w:r>
        <w:t xml:space="preserve"> PREFACE</w:t>
      </w:r>
      <w:r>
        <w:tab/>
      </w:r>
      <w:r w:rsidRPr="000B31FC">
        <w:rPr>
          <w:rStyle w:val="Subcaption"/>
          <w:b w:val="0"/>
        </w:rPr>
        <w:t>2 Timothy 4:22, Colossians 3:1, Psalm 1:36</w:t>
      </w:r>
      <w:r>
        <w:rPr>
          <w:rStyle w:val="Subcaption"/>
          <w:b w:val="0"/>
        </w:rPr>
        <w:t xml:space="preserve"> LSB p 160</w:t>
      </w:r>
    </w:p>
    <w:p w14:paraId="22E230DA" w14:textId="77777777" w:rsidR="001F04B6" w:rsidRDefault="001F04B6" w:rsidP="00423EFB">
      <w:pPr>
        <w:pStyle w:val="LSBResponsorial"/>
      </w:pPr>
      <w:r>
        <w:rPr>
          <w:rStyle w:val="LSBSymbol"/>
        </w:rPr>
        <w:t>P</w:t>
      </w:r>
      <w:r>
        <w:tab/>
        <w:t>The Lord be with you.</w:t>
      </w:r>
    </w:p>
    <w:p w14:paraId="5A78F02A" w14:textId="77777777" w:rsidR="001F04B6" w:rsidRDefault="001F04B6" w:rsidP="00423EFB">
      <w:pPr>
        <w:pStyle w:val="LSBResponsorial"/>
      </w:pPr>
      <w:r>
        <w:rPr>
          <w:rStyle w:val="LSBSymbol"/>
        </w:rPr>
        <w:t>C</w:t>
      </w:r>
      <w:r>
        <w:tab/>
      </w:r>
      <w:r>
        <w:rPr>
          <w:b/>
        </w:rPr>
        <w:t>And also with you.</w:t>
      </w:r>
    </w:p>
    <w:p w14:paraId="6CA25458" w14:textId="77777777" w:rsidR="001F04B6" w:rsidRDefault="001F04B6" w:rsidP="00391E2F">
      <w:pPr>
        <w:pStyle w:val="LSBResponsorial6pt"/>
      </w:pPr>
      <w:r>
        <w:rPr>
          <w:rStyle w:val="LSBSymbol"/>
        </w:rPr>
        <w:t>P</w:t>
      </w:r>
      <w:r>
        <w:tab/>
        <w:t>Lift up your hearts.</w:t>
      </w:r>
    </w:p>
    <w:p w14:paraId="2A8AB30C" w14:textId="77777777" w:rsidR="001F04B6" w:rsidRDefault="001F04B6" w:rsidP="00391E2F">
      <w:pPr>
        <w:pStyle w:val="LSBResponsorial"/>
      </w:pPr>
      <w:r>
        <w:rPr>
          <w:rStyle w:val="LSBSymbol"/>
        </w:rPr>
        <w:t>C</w:t>
      </w:r>
      <w:r>
        <w:tab/>
      </w:r>
      <w:r>
        <w:rPr>
          <w:b/>
        </w:rPr>
        <w:t>We lift them to the Lord.</w:t>
      </w:r>
    </w:p>
    <w:p w14:paraId="2603AF99" w14:textId="77777777" w:rsidR="001F04B6" w:rsidRDefault="001F04B6" w:rsidP="00391E2F">
      <w:pPr>
        <w:pStyle w:val="LSBResponsorial6pt"/>
      </w:pPr>
      <w:r>
        <w:rPr>
          <w:rStyle w:val="LSBSymbol"/>
        </w:rPr>
        <w:t>P</w:t>
      </w:r>
      <w:r>
        <w:tab/>
        <w:t>Let us give thanks to the Lord our God.</w:t>
      </w:r>
    </w:p>
    <w:p w14:paraId="76744B0F" w14:textId="77777777" w:rsidR="001F04B6" w:rsidRDefault="001F04B6" w:rsidP="00391E2F">
      <w:pPr>
        <w:pStyle w:val="LSBResponsorial"/>
        <w:rPr>
          <w:b/>
        </w:rPr>
      </w:pPr>
      <w:r>
        <w:rPr>
          <w:rStyle w:val="LSBSymbol"/>
        </w:rPr>
        <w:t>C</w:t>
      </w:r>
      <w:r>
        <w:tab/>
      </w:r>
      <w:r>
        <w:rPr>
          <w:b/>
        </w:rPr>
        <w:t>It is right to give Him thanks and praise.</w:t>
      </w:r>
    </w:p>
    <w:p w14:paraId="66706D6A" w14:textId="77777777" w:rsidR="001F04B6" w:rsidRPr="004811CD" w:rsidRDefault="001F04B6" w:rsidP="004D7A50">
      <w:pPr>
        <w:pStyle w:val="Caption-DoubleSpaceAbove"/>
      </w:pPr>
      <w:r>
        <w:t>PROPER PREFACE</w:t>
      </w:r>
    </w:p>
    <w:p w14:paraId="2965B618" w14:textId="77777777" w:rsidR="003B7858" w:rsidRDefault="00E16F55" w:rsidP="00E16F55">
      <w:pPr>
        <w:pStyle w:val="LSBResponsorial"/>
      </w:pPr>
      <w:r>
        <w:rPr>
          <w:rStyle w:val="LSBSymbol"/>
        </w:rPr>
        <w:t>P</w:t>
      </w:r>
      <w:r>
        <w:tab/>
        <w:t>It is truly good, right, and salutary that we should at all times and in all places give thanks to You, holy Lord, almighty Father, everlasting God, through Jesus Christ, our Lord. Therefore with angels and archangels and with all the company of heaven we laud and magnify Your glorious name, evermore praising You and saying:</w:t>
      </w:r>
    </w:p>
    <w:p w14:paraId="76883924" w14:textId="77777777" w:rsidR="001F04B6" w:rsidRDefault="001F04B6" w:rsidP="00C469BB">
      <w:pPr>
        <w:pStyle w:val="Caption-DoubleSpaceAbove"/>
      </w:pPr>
      <w:r>
        <w:t xml:space="preserve">SANCTUS </w:t>
      </w:r>
      <w:r w:rsidRPr="00D44256">
        <w:rPr>
          <w:rStyle w:val="Subcaption"/>
          <w:b w:val="0"/>
        </w:rPr>
        <w:t>(No Intro)</w:t>
      </w:r>
      <w:r w:rsidRPr="00D44256">
        <w:rPr>
          <w:rStyle w:val="Subcaption"/>
          <w:b w:val="0"/>
        </w:rPr>
        <w:tab/>
        <w:t>Isaiah 6:3; Matthew 21:9     LSB p161</w:t>
      </w:r>
    </w:p>
    <w:p w14:paraId="63050872" w14:textId="77777777" w:rsidR="001F04B6" w:rsidRDefault="001F04B6" w:rsidP="00D44256">
      <w:pPr>
        <w:pStyle w:val="Image"/>
      </w:pPr>
      <w:r>
        <w:rPr>
          <w:noProof/>
        </w:rPr>
        <w:drawing>
          <wp:inline distT="0" distB="0" distL="0" distR="0" wp14:anchorId="3053B6A2" wp14:editId="16923721">
            <wp:extent cx="6858000" cy="862264"/>
            <wp:effectExtent l="0" t="0" r="0" b="0"/>
            <wp:docPr id="20"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 descr="Image"/>
                    <pic:cNvPicPr>
                      <a:picLocks noChangeAspect="1" noChangeArrowheads="1"/>
                    </pic:cNvPicPr>
                  </pic:nvPicPr>
                  <pic:blipFill>
                    <a:blip r:embed="rId42"/>
                    <a:stretch>
                      <a:fillRect/>
                    </a:stretch>
                  </pic:blipFill>
                  <pic:spPr bwMode="auto">
                    <a:xfrm>
                      <a:off x="0" y="0"/>
                      <a:ext cx="6858000" cy="862264"/>
                    </a:xfrm>
                    <a:prstGeom prst="rect">
                      <a:avLst/>
                    </a:prstGeom>
                    <a:noFill/>
                    <a:ln>
                      <a:noFill/>
                    </a:ln>
                  </pic:spPr>
                </pic:pic>
              </a:graphicData>
            </a:graphic>
          </wp:inline>
        </w:drawing>
      </w:r>
    </w:p>
    <w:p w14:paraId="5321ECAF" w14:textId="77777777" w:rsidR="001F04B6" w:rsidRDefault="001F04B6" w:rsidP="00D44256">
      <w:pPr>
        <w:pStyle w:val="Image"/>
      </w:pPr>
      <w:r>
        <w:rPr>
          <w:noProof/>
        </w:rPr>
        <w:drawing>
          <wp:inline distT="0" distB="0" distL="0" distR="0" wp14:anchorId="0259A20B" wp14:editId="43AA2430">
            <wp:extent cx="6766560" cy="869578"/>
            <wp:effectExtent l="0" t="0" r="0" b="6985"/>
            <wp:docPr id="21"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 descr="Image"/>
                    <pic:cNvPicPr>
                      <a:picLocks noChangeAspect="1" noChangeArrowheads="1"/>
                    </pic:cNvPicPr>
                  </pic:nvPicPr>
                  <pic:blipFill rotWithShape="1">
                    <a:blip r:embed="rId43"/>
                    <a:srcRect t="17074"/>
                    <a:stretch/>
                  </pic:blipFill>
                  <pic:spPr bwMode="auto">
                    <a:xfrm>
                      <a:off x="0" y="0"/>
                      <a:ext cx="6766560" cy="869578"/>
                    </a:xfrm>
                    <a:prstGeom prst="rect">
                      <a:avLst/>
                    </a:prstGeom>
                    <a:noFill/>
                    <a:ln>
                      <a:noFill/>
                    </a:ln>
                    <a:extLst>
                      <a:ext uri="{53640926-AAD7-44D8-BBD7-CCE9431645EC}">
                        <a14:shadowObscured xmlns:a14="http://schemas.microsoft.com/office/drawing/2010/main"/>
                      </a:ext>
                    </a:extLst>
                  </pic:spPr>
                </pic:pic>
              </a:graphicData>
            </a:graphic>
          </wp:inline>
        </w:drawing>
      </w:r>
    </w:p>
    <w:p w14:paraId="5781C54C" w14:textId="77777777" w:rsidR="001F04B6" w:rsidRDefault="001F04B6" w:rsidP="00D44256">
      <w:pPr>
        <w:pStyle w:val="Image"/>
      </w:pPr>
      <w:r>
        <w:rPr>
          <w:noProof/>
        </w:rPr>
        <w:drawing>
          <wp:inline distT="0" distB="0" distL="0" distR="0" wp14:anchorId="713B1503" wp14:editId="02A20131">
            <wp:extent cx="6858000" cy="895287"/>
            <wp:effectExtent l="0" t="0" r="0" b="635"/>
            <wp:docPr id="22"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 descr="Image"/>
                    <pic:cNvPicPr>
                      <a:picLocks noChangeAspect="1" noChangeArrowheads="1"/>
                    </pic:cNvPicPr>
                  </pic:nvPicPr>
                  <pic:blipFill rotWithShape="1">
                    <a:blip r:embed="rId44"/>
                    <a:srcRect t="15761"/>
                    <a:stretch/>
                  </pic:blipFill>
                  <pic:spPr bwMode="auto">
                    <a:xfrm>
                      <a:off x="0" y="0"/>
                      <a:ext cx="6858000" cy="895287"/>
                    </a:xfrm>
                    <a:prstGeom prst="rect">
                      <a:avLst/>
                    </a:prstGeom>
                    <a:noFill/>
                    <a:ln>
                      <a:noFill/>
                    </a:ln>
                    <a:extLst>
                      <a:ext uri="{53640926-AAD7-44D8-BBD7-CCE9431645EC}">
                        <a14:shadowObscured xmlns:a14="http://schemas.microsoft.com/office/drawing/2010/main"/>
                      </a:ext>
                    </a:extLst>
                  </pic:spPr>
                </pic:pic>
              </a:graphicData>
            </a:graphic>
          </wp:inline>
        </w:drawing>
      </w:r>
    </w:p>
    <w:p w14:paraId="287AD8A4" w14:textId="77777777" w:rsidR="001F04B6" w:rsidRDefault="001F04B6" w:rsidP="00D44256">
      <w:pPr>
        <w:pStyle w:val="Image"/>
      </w:pPr>
      <w:r>
        <w:rPr>
          <w:noProof/>
        </w:rPr>
        <w:drawing>
          <wp:inline distT="0" distB="0" distL="0" distR="0" wp14:anchorId="1C1453E6" wp14:editId="52E360A5">
            <wp:extent cx="6858000" cy="881328"/>
            <wp:effectExtent l="0" t="0" r="0" b="0"/>
            <wp:docPr id="23"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 descr="Image"/>
                    <pic:cNvPicPr>
                      <a:picLocks noChangeAspect="1" noChangeArrowheads="1"/>
                    </pic:cNvPicPr>
                  </pic:nvPicPr>
                  <pic:blipFill rotWithShape="1">
                    <a:blip r:embed="rId45"/>
                    <a:srcRect t="17074"/>
                    <a:stretch/>
                  </pic:blipFill>
                  <pic:spPr bwMode="auto">
                    <a:xfrm>
                      <a:off x="0" y="0"/>
                      <a:ext cx="6858000" cy="881328"/>
                    </a:xfrm>
                    <a:prstGeom prst="rect">
                      <a:avLst/>
                    </a:prstGeom>
                    <a:noFill/>
                    <a:ln>
                      <a:noFill/>
                    </a:ln>
                    <a:extLst>
                      <a:ext uri="{53640926-AAD7-44D8-BBD7-CCE9431645EC}">
                        <a14:shadowObscured xmlns:a14="http://schemas.microsoft.com/office/drawing/2010/main"/>
                      </a:ext>
                    </a:extLst>
                  </pic:spPr>
                </pic:pic>
              </a:graphicData>
            </a:graphic>
          </wp:inline>
        </w:drawing>
      </w:r>
    </w:p>
    <w:p w14:paraId="4ADE29CE" w14:textId="77777777" w:rsidR="001F04B6" w:rsidRDefault="001F04B6" w:rsidP="001F04B6">
      <w:pPr>
        <w:pStyle w:val="Breaks"/>
      </w:pPr>
      <w:r>
        <w:br w:type="page"/>
      </w:r>
    </w:p>
    <w:p w14:paraId="0BD5D1DD" w14:textId="1CECFE22" w:rsidR="001F04B6" w:rsidRPr="00F035FB" w:rsidRDefault="001F04B6" w:rsidP="001F04B6">
      <w:pPr>
        <w:pStyle w:val="Caption-NoSpaceAbove"/>
      </w:pPr>
      <w:r>
        <w:t>PRAYER OF THANKSGIVING</w:t>
      </w:r>
      <w:r>
        <w:tab/>
      </w:r>
      <w:r w:rsidRPr="00D44256">
        <w:rPr>
          <w:rStyle w:val="Subcaption"/>
          <w:b w:val="0"/>
        </w:rPr>
        <w:t>LSB p161</w:t>
      </w:r>
    </w:p>
    <w:p w14:paraId="24E0CD4D" w14:textId="77777777" w:rsidR="001F04B6" w:rsidRDefault="001F04B6" w:rsidP="00F035FB">
      <w:pPr>
        <w:pStyle w:val="LSBResponsorial"/>
      </w:pPr>
      <w:r>
        <w:rPr>
          <w:rStyle w:val="LSBSymbol"/>
        </w:rPr>
        <w:t>P</w:t>
      </w:r>
      <w:r>
        <w:tab/>
        <w:t>Blessed are You, Lord of heaven and earth, for You have had mercy on those whom You created and sent Your only-begotten Son into our flesh to bear our sin and be our Savior. With repentant joy we receive the salvation accomplished for us by the all-availing sacrifice of His body and His blood on the cross.</w:t>
      </w:r>
    </w:p>
    <w:p w14:paraId="5F30B76C" w14:textId="77777777" w:rsidR="001F04B6" w:rsidRDefault="001F04B6" w:rsidP="00334514">
      <w:pPr>
        <w:pStyle w:val="LSBResponsorialContinued"/>
      </w:pPr>
      <w:r>
        <w:t>Gathered in the name and the remembrance of Jesus, we beg You, O Lord, to forgive, renew, and strengthen us with Your Word and Spirit. Grant us faithfully to eat His body and drink His blood as He bids us do in His own testament. Gather us together, we pray, from the ends of the earth to celebrate with all the faithful the marriage feast of the Lamb in His kingdom, which has no end. Graciously receive our prayers; deliver and preserve us. To You alone, O Father, be all glory, honor, and worship, with the Son and the Holy Spirit, one God, now and forever.</w:t>
      </w:r>
    </w:p>
    <w:p w14:paraId="022714C0" w14:textId="0BA95496" w:rsidR="001F04B6" w:rsidRPr="00D44256" w:rsidRDefault="001F04B6" w:rsidP="00C469BB">
      <w:pPr>
        <w:pStyle w:val="LSBResponsorial"/>
      </w:pPr>
      <w:r>
        <w:rPr>
          <w:rStyle w:val="LSBSymbol"/>
        </w:rPr>
        <w:t>C</w:t>
      </w:r>
      <w:r>
        <w:tab/>
      </w:r>
      <w:r>
        <w:rPr>
          <w:b/>
        </w:rPr>
        <w:t>Amen.</w:t>
      </w:r>
    </w:p>
    <w:p w14:paraId="40806525" w14:textId="77777777" w:rsidR="001F04B6" w:rsidRDefault="001F04B6" w:rsidP="00C469BB">
      <w:pPr>
        <w:pStyle w:val="Caption-DoubleSpaceAbove"/>
      </w:pPr>
      <w:r w:rsidRPr="00DC1D2C">
        <w:t>THE WORDS OF OUR LORD</w:t>
      </w:r>
    </w:p>
    <w:p w14:paraId="18B50D71" w14:textId="77777777" w:rsidR="001F04B6" w:rsidRPr="00DC1D2C" w:rsidRDefault="001F04B6" w:rsidP="008302F5">
      <w:pPr>
        <w:pStyle w:val="Caption"/>
        <w:spacing w:before="0"/>
      </w:pPr>
      <w:r w:rsidRPr="00DC1D2C">
        <w:tab/>
      </w:r>
      <w:r w:rsidRPr="008302F5">
        <w:rPr>
          <w:rStyle w:val="Subcaption"/>
          <w:b w:val="0"/>
        </w:rPr>
        <w:t>Matthew 26:26-28; Mark 14:22-24; Luke 22:19-20; 1 Corinthians 11:23-25</w:t>
      </w:r>
      <w:r w:rsidRPr="00DC1D2C">
        <w:rPr>
          <w:rStyle w:val="Subcaption"/>
          <w:b w:val="0"/>
        </w:rPr>
        <w:t xml:space="preserve">     LSB 162</w:t>
      </w:r>
    </w:p>
    <w:p w14:paraId="74D16916" w14:textId="77777777" w:rsidR="001F04B6" w:rsidRDefault="001F04B6" w:rsidP="00DC1D2C">
      <w:pPr>
        <w:pStyle w:val="LSBResponsorial"/>
      </w:pPr>
      <w:r>
        <w:rPr>
          <w:rStyle w:val="LSBSymbol"/>
        </w:rPr>
        <w:t>P</w:t>
      </w:r>
      <w:r>
        <w:tab/>
        <w:t xml:space="preserve">Our Lord Jesus Christ, on the night when He was betrayed, took bread, and when He had given thanks, He broke it and gave it to the disciples and said: “Take, eat; this is My </w:t>
      </w:r>
      <w:r>
        <w:rPr>
          <w:rStyle w:val="LSBSymbol"/>
        </w:rPr>
        <w:t>T</w:t>
      </w:r>
      <w:r>
        <w:t xml:space="preserve"> body, which is given for you. This do in remembrance of Me.”</w:t>
      </w:r>
    </w:p>
    <w:p w14:paraId="20B9644F" w14:textId="77777777" w:rsidR="001F04B6" w:rsidRDefault="001F04B6" w:rsidP="00DC1D2C">
      <w:pPr>
        <w:pStyle w:val="LSBResponsorialContinued"/>
      </w:pPr>
      <w:r>
        <w:t xml:space="preserve">In the same way also He took the cup after supper, and when He had given thanks, He gave it to them, saying: “Drink of it, all of you; this cup is the new testament in My </w:t>
      </w:r>
      <w:r>
        <w:rPr>
          <w:rStyle w:val="LSBSymbol"/>
        </w:rPr>
        <w:t>T</w:t>
      </w:r>
      <w:r>
        <w:t xml:space="preserve"> blood, which is shed for you for the forgiveness of sins. This do, as often as you drink it, in remembrance of Me.”</w:t>
      </w:r>
    </w:p>
    <w:p w14:paraId="0349F329" w14:textId="77777777" w:rsidR="001F04B6" w:rsidRDefault="001F04B6" w:rsidP="00C469BB">
      <w:pPr>
        <w:pStyle w:val="Caption-DoubleSpaceAbove"/>
      </w:pPr>
      <w:r>
        <w:t>PROCLAMATION OF CHRIST</w:t>
      </w:r>
    </w:p>
    <w:p w14:paraId="470211CF" w14:textId="0871119C" w:rsidR="001F04B6" w:rsidRDefault="00D65254" w:rsidP="00DC1D2C">
      <w:pPr>
        <w:pStyle w:val="LSBResponsorial"/>
      </w:pPr>
      <w:r>
        <w:rPr>
          <w:noProof/>
        </w:rPr>
        <w:drawing>
          <wp:anchor distT="0" distB="0" distL="114300" distR="114300" simplePos="0" relativeHeight="251669504" behindDoc="1" locked="0" layoutInCell="1" allowOverlap="1" wp14:anchorId="69500BA8" wp14:editId="32E820F8">
            <wp:simplePos x="0" y="0"/>
            <wp:positionH relativeFrom="margin">
              <wp:align>center</wp:align>
            </wp:positionH>
            <wp:positionV relativeFrom="paragraph">
              <wp:posOffset>240202</wp:posOffset>
            </wp:positionV>
            <wp:extent cx="1745672" cy="1676977"/>
            <wp:effectExtent l="0" t="0" r="6985" b="0"/>
            <wp:wrapNone/>
            <wp:docPr id="719386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3866" name="Picture 7193866"/>
                    <pic:cNvPicPr/>
                  </pic:nvPicPr>
                  <pic:blipFill>
                    <a:blip r:embed="rId46" cstate="print">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745672" cy="1676977"/>
                    </a:xfrm>
                    <a:prstGeom prst="rect">
                      <a:avLst/>
                    </a:prstGeom>
                  </pic:spPr>
                </pic:pic>
              </a:graphicData>
            </a:graphic>
            <wp14:sizeRelH relativeFrom="page">
              <wp14:pctWidth>0</wp14:pctWidth>
            </wp14:sizeRelH>
            <wp14:sizeRelV relativeFrom="page">
              <wp14:pctHeight>0</wp14:pctHeight>
            </wp14:sizeRelV>
          </wp:anchor>
        </w:drawing>
      </w:r>
      <w:r w:rsidR="001F04B6">
        <w:rPr>
          <w:rStyle w:val="LSBSymbol"/>
        </w:rPr>
        <w:t>P</w:t>
      </w:r>
      <w:r w:rsidR="001F04B6">
        <w:tab/>
        <w:t>As often as we eat this bread and drink this cup, we proclaim the Lord’s death until He comes.</w:t>
      </w:r>
    </w:p>
    <w:p w14:paraId="35720898" w14:textId="0E9F183A" w:rsidR="001F04B6" w:rsidRPr="00DC1D2C" w:rsidRDefault="001F04B6" w:rsidP="00481751">
      <w:pPr>
        <w:pStyle w:val="LSBResponsorial"/>
      </w:pPr>
      <w:r>
        <w:rPr>
          <w:rStyle w:val="LSBSymbol"/>
        </w:rPr>
        <w:t>C</w:t>
      </w:r>
      <w:r>
        <w:tab/>
      </w:r>
      <w:r w:rsidRPr="00481751">
        <w:rPr>
          <w:b/>
          <w:bCs/>
        </w:rPr>
        <w:t>Amen. Come, Lord Jesus.</w:t>
      </w:r>
    </w:p>
    <w:p w14:paraId="4CE9813B" w14:textId="77777777" w:rsidR="001F04B6" w:rsidRDefault="001F04B6" w:rsidP="00C469BB">
      <w:pPr>
        <w:pStyle w:val="LSBResponsorial6pt"/>
        <w:spacing w:before="1920"/>
      </w:pPr>
      <w:r>
        <w:rPr>
          <w:rStyle w:val="LSBSymbol"/>
        </w:rPr>
        <w:t>P</w:t>
      </w:r>
      <w:r>
        <w:tab/>
        <w:t>O Lord Jesus Christ, only Son of the Father, in giving us Your body and blood to eat and to drink, You lead us to remember and confess Your holy cross and passion, Your blessed death, Your rest in the tomb, Your resurrection from the dead, Your ascension into heaven, and Your coming for the final judgment. So remember us in Your kingdom and teach us to pray:</w:t>
      </w:r>
    </w:p>
    <w:p w14:paraId="350F98FD" w14:textId="173C5432" w:rsidR="001F04B6" w:rsidRPr="004800AF" w:rsidRDefault="00161970" w:rsidP="007C2FB2">
      <w:pPr>
        <w:pStyle w:val="Caption-NoSpaceAbove"/>
        <w:rPr>
          <w:sz w:val="28"/>
          <w:szCs w:val="28"/>
        </w:rPr>
      </w:pPr>
      <w:r>
        <w:rPr>
          <w:noProof/>
          <w:sz w:val="28"/>
          <w:szCs w:val="28"/>
        </w:rPr>
        <w:drawing>
          <wp:anchor distT="0" distB="0" distL="114300" distR="114300" simplePos="0" relativeHeight="251670528" behindDoc="0" locked="0" layoutInCell="1" allowOverlap="1" wp14:anchorId="4156B80C" wp14:editId="5C505322">
            <wp:simplePos x="0" y="0"/>
            <wp:positionH relativeFrom="margin">
              <wp:posOffset>4364182</wp:posOffset>
            </wp:positionH>
            <wp:positionV relativeFrom="paragraph">
              <wp:posOffset>241069</wp:posOffset>
            </wp:positionV>
            <wp:extent cx="2566728" cy="2891905"/>
            <wp:effectExtent l="0" t="0" r="5080" b="3810"/>
            <wp:wrapNone/>
            <wp:docPr id="19235366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53662" name="Picture 192353662"/>
                    <pic:cNvPicPr/>
                  </pic:nvPicPr>
                  <pic:blipFill>
                    <a:blip r:embed="rId47" cstate="print">
                      <a:duotone>
                        <a:schemeClr val="bg2">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2575856" cy="2902189"/>
                    </a:xfrm>
                    <a:prstGeom prst="rect">
                      <a:avLst/>
                    </a:prstGeom>
                  </pic:spPr>
                </pic:pic>
              </a:graphicData>
            </a:graphic>
            <wp14:sizeRelH relativeFrom="page">
              <wp14:pctWidth>0</wp14:pctWidth>
            </wp14:sizeRelH>
            <wp14:sizeRelV relativeFrom="page">
              <wp14:pctHeight>0</wp14:pctHeight>
            </wp14:sizeRelV>
          </wp:anchor>
        </w:drawing>
      </w:r>
      <w:r w:rsidR="001F04B6">
        <w:t>LORD’S PRAYER</w:t>
      </w:r>
      <w:r w:rsidR="001F04B6" w:rsidRPr="004800AF">
        <w:rPr>
          <w:sz w:val="28"/>
          <w:szCs w:val="28"/>
        </w:rPr>
        <w:tab/>
      </w:r>
      <w:r w:rsidR="001F04B6" w:rsidRPr="003E53B1">
        <w:rPr>
          <w:rStyle w:val="Subcaption"/>
          <w:b w:val="0"/>
        </w:rPr>
        <w:t>Matthew 6:9–13     LSB p 162</w:t>
      </w:r>
    </w:p>
    <w:p w14:paraId="326CF29C" w14:textId="77777777" w:rsidR="001F04B6" w:rsidRPr="003E53B1" w:rsidRDefault="001F04B6" w:rsidP="0044725F">
      <w:pPr>
        <w:pStyle w:val="LSBResponsorial"/>
        <w:spacing w:line="240" w:lineRule="auto"/>
        <w:rPr>
          <w:b/>
          <w:bCs/>
        </w:rPr>
      </w:pPr>
      <w:r>
        <w:rPr>
          <w:rStyle w:val="LSBSymbol"/>
        </w:rPr>
        <w:t>C</w:t>
      </w:r>
      <w:r w:rsidRPr="005C3EA2">
        <w:tab/>
      </w:r>
      <w:r w:rsidRPr="003E53B1">
        <w:rPr>
          <w:b/>
          <w:bCs/>
        </w:rPr>
        <w:t>Our Father who art in heaven,</w:t>
      </w:r>
    </w:p>
    <w:p w14:paraId="18A41634" w14:textId="77777777" w:rsidR="001F04B6" w:rsidRPr="003E53B1" w:rsidRDefault="001F04B6" w:rsidP="0044725F">
      <w:pPr>
        <w:pStyle w:val="LSBRespornsorialContinued-Verse"/>
        <w:rPr>
          <w:b/>
          <w:bCs/>
        </w:rPr>
      </w:pPr>
      <w:r w:rsidRPr="003E53B1">
        <w:rPr>
          <w:b/>
          <w:bCs/>
        </w:rPr>
        <w:tab/>
        <w:t>hallowed be Thy name,</w:t>
      </w:r>
    </w:p>
    <w:p w14:paraId="69F47FF6" w14:textId="77777777" w:rsidR="001F04B6" w:rsidRPr="003E53B1" w:rsidRDefault="001F04B6" w:rsidP="0044725F">
      <w:pPr>
        <w:pStyle w:val="LSBRespornsorialContinued-Verse"/>
        <w:rPr>
          <w:b/>
          <w:bCs/>
        </w:rPr>
      </w:pPr>
      <w:r w:rsidRPr="003E53B1">
        <w:rPr>
          <w:b/>
          <w:bCs/>
        </w:rPr>
        <w:tab/>
        <w:t>Thy kingdom come,</w:t>
      </w:r>
    </w:p>
    <w:p w14:paraId="63DDED9C" w14:textId="77777777" w:rsidR="001F04B6" w:rsidRPr="003E53B1" w:rsidRDefault="001F04B6" w:rsidP="0044725F">
      <w:pPr>
        <w:pStyle w:val="LSBRespornsorialContinued-Verse"/>
        <w:rPr>
          <w:b/>
          <w:bCs/>
        </w:rPr>
      </w:pPr>
      <w:r w:rsidRPr="003E53B1">
        <w:rPr>
          <w:b/>
          <w:bCs/>
        </w:rPr>
        <w:tab/>
        <w:t>Thy will be done on earth</w:t>
      </w:r>
    </w:p>
    <w:p w14:paraId="53F1736E" w14:textId="77777777" w:rsidR="001F04B6" w:rsidRPr="003E53B1" w:rsidRDefault="001F04B6" w:rsidP="0044725F">
      <w:pPr>
        <w:pStyle w:val="LSBRespornsorialContinued-Verse"/>
        <w:rPr>
          <w:b/>
          <w:bCs/>
        </w:rPr>
      </w:pPr>
      <w:r w:rsidRPr="003E53B1">
        <w:rPr>
          <w:b/>
          <w:bCs/>
        </w:rPr>
        <w:tab/>
      </w:r>
      <w:r w:rsidRPr="003E53B1">
        <w:rPr>
          <w:b/>
          <w:bCs/>
        </w:rPr>
        <w:tab/>
        <w:t>as it is in heaven;</w:t>
      </w:r>
    </w:p>
    <w:p w14:paraId="70E6232B" w14:textId="77777777" w:rsidR="001F04B6" w:rsidRPr="003E53B1" w:rsidRDefault="001F04B6" w:rsidP="0044725F">
      <w:pPr>
        <w:pStyle w:val="LSBRespornsorialContinued-Verse"/>
        <w:rPr>
          <w:b/>
          <w:bCs/>
        </w:rPr>
      </w:pPr>
      <w:r w:rsidRPr="003E53B1">
        <w:rPr>
          <w:b/>
          <w:bCs/>
        </w:rPr>
        <w:tab/>
        <w:t>give us this day our daily bread;</w:t>
      </w:r>
    </w:p>
    <w:p w14:paraId="47E00B27" w14:textId="77777777" w:rsidR="001F04B6" w:rsidRPr="003E53B1" w:rsidRDefault="001F04B6" w:rsidP="0044725F">
      <w:pPr>
        <w:pStyle w:val="LSBRespornsorialContinued-Verse"/>
        <w:rPr>
          <w:b/>
          <w:bCs/>
        </w:rPr>
      </w:pPr>
      <w:r w:rsidRPr="003E53B1">
        <w:rPr>
          <w:b/>
          <w:bCs/>
        </w:rPr>
        <w:tab/>
        <w:t>and forgive us our trespasses</w:t>
      </w:r>
    </w:p>
    <w:p w14:paraId="7918AB9C" w14:textId="77777777" w:rsidR="001F04B6" w:rsidRPr="003E53B1" w:rsidRDefault="001F04B6" w:rsidP="0044725F">
      <w:pPr>
        <w:pStyle w:val="LSBRespornsorialContinued-Verse"/>
        <w:rPr>
          <w:b/>
          <w:bCs/>
        </w:rPr>
      </w:pPr>
      <w:r w:rsidRPr="003E53B1">
        <w:rPr>
          <w:b/>
          <w:bCs/>
        </w:rPr>
        <w:tab/>
      </w:r>
      <w:r w:rsidRPr="003E53B1">
        <w:rPr>
          <w:b/>
          <w:bCs/>
        </w:rPr>
        <w:tab/>
        <w:t>as we forgive those</w:t>
      </w:r>
    </w:p>
    <w:p w14:paraId="427C74B6" w14:textId="77777777" w:rsidR="001F04B6" w:rsidRPr="003E53B1" w:rsidRDefault="001F04B6" w:rsidP="0044725F">
      <w:pPr>
        <w:pStyle w:val="LSBRespornsorialContinued-Verse"/>
        <w:rPr>
          <w:b/>
          <w:bCs/>
        </w:rPr>
      </w:pPr>
      <w:r w:rsidRPr="003E53B1">
        <w:rPr>
          <w:b/>
          <w:bCs/>
        </w:rPr>
        <w:tab/>
      </w:r>
      <w:r w:rsidRPr="003E53B1">
        <w:rPr>
          <w:b/>
          <w:bCs/>
        </w:rPr>
        <w:tab/>
        <w:t>who trespass against us;</w:t>
      </w:r>
    </w:p>
    <w:p w14:paraId="3B963978" w14:textId="77777777" w:rsidR="001F04B6" w:rsidRPr="003E53B1" w:rsidRDefault="001F04B6" w:rsidP="0044725F">
      <w:pPr>
        <w:pStyle w:val="LSBRespornsorialContinued-Verse"/>
        <w:rPr>
          <w:b/>
          <w:bCs/>
        </w:rPr>
      </w:pPr>
      <w:r w:rsidRPr="003E53B1">
        <w:rPr>
          <w:b/>
          <w:bCs/>
        </w:rPr>
        <w:tab/>
        <w:t>and lead us not into temptation,</w:t>
      </w:r>
    </w:p>
    <w:p w14:paraId="0D2771C9" w14:textId="77777777" w:rsidR="001F04B6" w:rsidRPr="003E53B1" w:rsidRDefault="001F04B6" w:rsidP="0044725F">
      <w:pPr>
        <w:pStyle w:val="LSBRespornsorialContinued-Verse"/>
        <w:rPr>
          <w:b/>
          <w:bCs/>
        </w:rPr>
      </w:pPr>
      <w:r w:rsidRPr="003E53B1">
        <w:rPr>
          <w:b/>
          <w:bCs/>
        </w:rPr>
        <w:tab/>
        <w:t>but deliver us from evil.</w:t>
      </w:r>
    </w:p>
    <w:p w14:paraId="3D44E08B" w14:textId="77777777" w:rsidR="001F04B6" w:rsidRPr="003E53B1" w:rsidRDefault="001F04B6" w:rsidP="003E53B1">
      <w:pPr>
        <w:pStyle w:val="LSBRespornsorialContinued-Verse"/>
        <w:spacing w:before="120"/>
        <w:rPr>
          <w:b/>
          <w:bCs/>
        </w:rPr>
      </w:pPr>
      <w:r w:rsidRPr="003E53B1">
        <w:rPr>
          <w:b/>
          <w:bCs/>
        </w:rPr>
        <w:t>For Thine is the kingdom</w:t>
      </w:r>
    </w:p>
    <w:p w14:paraId="16671B00" w14:textId="77777777" w:rsidR="001F04B6" w:rsidRPr="003E53B1" w:rsidRDefault="001F04B6" w:rsidP="003E53B1">
      <w:pPr>
        <w:pStyle w:val="LSBRespornsorialContinued-Verse"/>
        <w:rPr>
          <w:b/>
          <w:bCs/>
        </w:rPr>
      </w:pPr>
      <w:r w:rsidRPr="003E53B1">
        <w:rPr>
          <w:b/>
          <w:bCs/>
        </w:rPr>
        <w:tab/>
        <w:t>and the power and the glory</w:t>
      </w:r>
    </w:p>
    <w:p w14:paraId="0C839510" w14:textId="77777777" w:rsidR="001F04B6" w:rsidRPr="003E53B1" w:rsidRDefault="001F04B6" w:rsidP="003E53B1">
      <w:pPr>
        <w:pStyle w:val="LSBRespornsorialContinued-Verse"/>
        <w:rPr>
          <w:b/>
          <w:bCs/>
        </w:rPr>
      </w:pPr>
      <w:r w:rsidRPr="003E53B1">
        <w:rPr>
          <w:b/>
          <w:bCs/>
        </w:rPr>
        <w:tab/>
        <w:t>forever and ever. Amen.</w:t>
      </w:r>
    </w:p>
    <w:p w14:paraId="5A4159EB" w14:textId="77777777" w:rsidR="001F04B6" w:rsidRDefault="001F04B6" w:rsidP="00161970">
      <w:pPr>
        <w:pStyle w:val="Caption-DoubleSpaceAbove"/>
      </w:pPr>
      <w:r>
        <w:t>PAX DOMINI</w:t>
      </w:r>
      <w:r>
        <w:tab/>
      </w:r>
      <w:r>
        <w:rPr>
          <w:rStyle w:val="Subcaption"/>
          <w:b w:val="0"/>
        </w:rPr>
        <w:t>John 20:19     LSB 163</w:t>
      </w:r>
    </w:p>
    <w:p w14:paraId="18237559" w14:textId="77777777" w:rsidR="001F04B6" w:rsidRDefault="001F04B6" w:rsidP="00221E14">
      <w:pPr>
        <w:pStyle w:val="LSBResponsorial"/>
      </w:pPr>
      <w:r>
        <w:rPr>
          <w:rStyle w:val="LSBSymbol"/>
        </w:rPr>
        <w:t>P</w:t>
      </w:r>
      <w:r>
        <w:tab/>
        <w:t>The peace of the Lord be with you always.</w:t>
      </w:r>
    </w:p>
    <w:p w14:paraId="23599D2B" w14:textId="77777777" w:rsidR="001F04B6" w:rsidRPr="00221E14" w:rsidRDefault="001F04B6" w:rsidP="00B83330">
      <w:pPr>
        <w:pStyle w:val="LSBResponsorial"/>
      </w:pPr>
      <w:r>
        <w:rPr>
          <w:rStyle w:val="LSBSymbol"/>
        </w:rPr>
        <w:t>C</w:t>
      </w:r>
      <w:r>
        <w:tab/>
      </w:r>
      <w:r>
        <w:rPr>
          <w:b/>
        </w:rPr>
        <w:t>Amen.</w:t>
      </w:r>
    </w:p>
    <w:p w14:paraId="7192D3FE" w14:textId="77777777" w:rsidR="001F04B6" w:rsidRDefault="001F04B6" w:rsidP="00161970">
      <w:pPr>
        <w:pStyle w:val="Caption-DoubleSpaceAbove"/>
      </w:pPr>
      <w:r>
        <w:sym w:font="Wingdings" w:char="F0DE"/>
      </w:r>
      <w:r>
        <w:t xml:space="preserve"> AGNUS DEI </w:t>
      </w:r>
      <w:r w:rsidRPr="001D4884">
        <w:rPr>
          <w:rStyle w:val="Subcaption"/>
          <w:b w:val="0"/>
        </w:rPr>
        <w:t>(No Intro)</w:t>
      </w:r>
      <w:r w:rsidRPr="001D4884">
        <w:rPr>
          <w:rStyle w:val="Subcaption"/>
          <w:b w:val="0"/>
        </w:rPr>
        <w:tab/>
        <w:t>John 1:29      LSB p 163</w:t>
      </w:r>
    </w:p>
    <w:p w14:paraId="28DBBCB9" w14:textId="77777777" w:rsidR="001F04B6" w:rsidRDefault="001F04B6" w:rsidP="001D4884">
      <w:pPr>
        <w:pStyle w:val="Image"/>
      </w:pPr>
      <w:r>
        <w:rPr>
          <w:noProof/>
        </w:rPr>
        <w:drawing>
          <wp:inline distT="0" distB="0" distL="0" distR="0" wp14:anchorId="520E6355" wp14:editId="0D058BC6">
            <wp:extent cx="6858000" cy="859536"/>
            <wp:effectExtent l="0" t="0" r="0" b="0"/>
            <wp:docPr id="19" name="Image" descr="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descr="Image"/>
                    <pic:cNvPicPr preferRelativeResize="0">
                      <a:picLocks noChangeAspect="1" noChangeArrowheads="1"/>
                    </pic:cNvPicPr>
                  </pic:nvPicPr>
                  <pic:blipFill>
                    <a:blip r:embed="rId48"/>
                    <a:stretch>
                      <a:fillRect/>
                    </a:stretch>
                  </pic:blipFill>
                  <pic:spPr bwMode="auto">
                    <a:xfrm>
                      <a:off x="0" y="0"/>
                      <a:ext cx="6858000" cy="859536"/>
                    </a:xfrm>
                    <a:prstGeom prst="rect">
                      <a:avLst/>
                    </a:prstGeom>
                    <a:noFill/>
                    <a:ln>
                      <a:noFill/>
                    </a:ln>
                  </pic:spPr>
                </pic:pic>
              </a:graphicData>
            </a:graphic>
          </wp:inline>
        </w:drawing>
      </w:r>
    </w:p>
    <w:p w14:paraId="10E3CC04" w14:textId="77777777" w:rsidR="001F04B6" w:rsidRDefault="001F04B6" w:rsidP="001D4884">
      <w:pPr>
        <w:pStyle w:val="Image"/>
      </w:pPr>
      <w:r>
        <w:rPr>
          <w:noProof/>
        </w:rPr>
        <w:drawing>
          <wp:inline distT="0" distB="0" distL="0" distR="0" wp14:anchorId="28CFE0E1" wp14:editId="49F2E92F">
            <wp:extent cx="6858000" cy="859536"/>
            <wp:effectExtent l="0" t="0" r="0" b="0"/>
            <wp:docPr id="1774004883" name="Image" descr="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descr="Image"/>
                    <pic:cNvPicPr preferRelativeResize="0">
                      <a:picLocks noChangeAspect="1" noChangeArrowheads="1"/>
                    </pic:cNvPicPr>
                  </pic:nvPicPr>
                  <pic:blipFill rotWithShape="1">
                    <a:blip r:embed="rId49"/>
                    <a:srcRect t="17214"/>
                    <a:stretch/>
                  </pic:blipFill>
                  <pic:spPr bwMode="auto">
                    <a:xfrm>
                      <a:off x="0" y="0"/>
                      <a:ext cx="6858000" cy="859536"/>
                    </a:xfrm>
                    <a:prstGeom prst="rect">
                      <a:avLst/>
                    </a:prstGeom>
                    <a:noFill/>
                    <a:ln>
                      <a:noFill/>
                    </a:ln>
                    <a:extLst>
                      <a:ext uri="{53640926-AAD7-44D8-BBD7-CCE9431645EC}">
                        <a14:shadowObscured xmlns:a14="http://schemas.microsoft.com/office/drawing/2010/main"/>
                      </a:ext>
                    </a:extLst>
                  </pic:spPr>
                </pic:pic>
              </a:graphicData>
            </a:graphic>
          </wp:inline>
        </w:drawing>
      </w:r>
    </w:p>
    <w:p w14:paraId="0E1681E2" w14:textId="77777777" w:rsidR="001F04B6" w:rsidRDefault="001F04B6" w:rsidP="001D4884">
      <w:pPr>
        <w:pStyle w:val="Image"/>
      </w:pPr>
      <w:r>
        <w:rPr>
          <w:noProof/>
        </w:rPr>
        <w:drawing>
          <wp:inline distT="0" distB="0" distL="0" distR="0" wp14:anchorId="06E89AED" wp14:editId="248C2A53">
            <wp:extent cx="6858000" cy="859536"/>
            <wp:effectExtent l="0" t="0" r="0" b="0"/>
            <wp:docPr id="923211475" name="Image" descr="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descr="Image"/>
                    <pic:cNvPicPr preferRelativeResize="0">
                      <a:picLocks noChangeAspect="1" noChangeArrowheads="1"/>
                    </pic:cNvPicPr>
                  </pic:nvPicPr>
                  <pic:blipFill rotWithShape="1">
                    <a:blip r:embed="rId50"/>
                    <a:srcRect t="16805"/>
                    <a:stretch/>
                  </pic:blipFill>
                  <pic:spPr bwMode="auto">
                    <a:xfrm>
                      <a:off x="0" y="0"/>
                      <a:ext cx="6858000" cy="859536"/>
                    </a:xfrm>
                    <a:prstGeom prst="rect">
                      <a:avLst/>
                    </a:prstGeom>
                    <a:noFill/>
                    <a:ln>
                      <a:noFill/>
                    </a:ln>
                    <a:extLst>
                      <a:ext uri="{53640926-AAD7-44D8-BBD7-CCE9431645EC}">
                        <a14:shadowObscured xmlns:a14="http://schemas.microsoft.com/office/drawing/2010/main"/>
                      </a:ext>
                    </a:extLst>
                  </pic:spPr>
                </pic:pic>
              </a:graphicData>
            </a:graphic>
          </wp:inline>
        </w:drawing>
      </w:r>
    </w:p>
    <w:p w14:paraId="10817912" w14:textId="77777777" w:rsidR="001F04B6" w:rsidRPr="001D4884" w:rsidRDefault="001F04B6" w:rsidP="00470525">
      <w:pPr>
        <w:pStyle w:val="Image"/>
      </w:pPr>
      <w:r>
        <w:rPr>
          <w:noProof/>
        </w:rPr>
        <w:drawing>
          <wp:inline distT="0" distB="0" distL="0" distR="0" wp14:anchorId="30407CC8" wp14:editId="34FFDB33">
            <wp:extent cx="6858000" cy="859536"/>
            <wp:effectExtent l="0" t="0" r="0" b="0"/>
            <wp:docPr id="381737859" name="Image" descr="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descr="Image"/>
                    <pic:cNvPicPr preferRelativeResize="0">
                      <a:picLocks noChangeAspect="1" noChangeArrowheads="1"/>
                    </pic:cNvPicPr>
                  </pic:nvPicPr>
                  <pic:blipFill rotWithShape="1">
                    <a:blip r:embed="rId51"/>
                    <a:srcRect t="17214"/>
                    <a:stretch/>
                  </pic:blipFill>
                  <pic:spPr bwMode="auto">
                    <a:xfrm>
                      <a:off x="0" y="0"/>
                      <a:ext cx="6858000" cy="859536"/>
                    </a:xfrm>
                    <a:prstGeom prst="rect">
                      <a:avLst/>
                    </a:prstGeom>
                    <a:noFill/>
                    <a:ln>
                      <a:noFill/>
                    </a:ln>
                    <a:extLst>
                      <a:ext uri="{53640926-AAD7-44D8-BBD7-CCE9431645EC}">
                        <a14:shadowObscured xmlns:a14="http://schemas.microsoft.com/office/drawing/2010/main"/>
                      </a:ext>
                    </a:extLst>
                  </pic:spPr>
                </pic:pic>
              </a:graphicData>
            </a:graphic>
          </wp:inline>
        </w:drawing>
      </w:r>
    </w:p>
    <w:p w14:paraId="3E2F533D" w14:textId="77777777" w:rsidR="004C1E7F" w:rsidRPr="00161970" w:rsidRDefault="004C1E7F" w:rsidP="00161970">
      <w:pPr>
        <w:pStyle w:val="Breaks"/>
        <w:rPr>
          <w:rStyle w:val="LSBSymbol"/>
          <w:rFonts w:ascii="Arial" w:hAnsi="Arial"/>
        </w:rPr>
      </w:pPr>
      <w:r>
        <w:rPr>
          <w:rStyle w:val="LSBSymbol"/>
          <w:b/>
          <w:sz w:val="28"/>
        </w:rPr>
        <w:br w:type="page"/>
      </w:r>
    </w:p>
    <w:p w14:paraId="6E8349F7" w14:textId="527991F0" w:rsidR="00E16F55" w:rsidRDefault="004C1E7F" w:rsidP="004C1E7F">
      <w:pPr>
        <w:pStyle w:val="Caption-NoSpaceAbove"/>
      </w:pPr>
      <w:r>
        <w:t xml:space="preserve">DISTRIBUTION </w:t>
      </w:r>
      <w:r w:rsidR="00E16F55">
        <w:t>HYMN</w:t>
      </w:r>
      <w:r w:rsidR="00C0186C">
        <w:t xml:space="preserve"> </w:t>
      </w:r>
      <w:r w:rsidR="00C0186C" w:rsidRPr="006E6B56">
        <w:rPr>
          <w:rStyle w:val="Subcaption"/>
          <w:b w:val="0"/>
        </w:rPr>
        <w:t>(</w:t>
      </w:r>
      <w:r w:rsidR="00E01C51">
        <w:rPr>
          <w:rStyle w:val="Subcaption"/>
          <w:b w:val="0"/>
        </w:rPr>
        <w:t>Short</w:t>
      </w:r>
      <w:r w:rsidR="00C0186C">
        <w:rPr>
          <w:rStyle w:val="Subcaption"/>
          <w:b w:val="0"/>
        </w:rPr>
        <w:t xml:space="preserve"> </w:t>
      </w:r>
      <w:r w:rsidR="00C0186C" w:rsidRPr="006E6B56">
        <w:rPr>
          <w:rStyle w:val="Subcaption"/>
          <w:b w:val="0"/>
        </w:rPr>
        <w:t>Intro)</w:t>
      </w:r>
      <w:r w:rsidR="00E16F55">
        <w:tab/>
      </w:r>
      <w:r w:rsidR="00E16F55">
        <w:rPr>
          <w:rStyle w:val="Subcaption"/>
          <w:b w:val="0"/>
        </w:rPr>
        <w:t>752 Be Still, My Soul</w:t>
      </w:r>
    </w:p>
    <w:p w14:paraId="3DB9833D" w14:textId="5112E26B" w:rsidR="00E16F55" w:rsidRDefault="00E16F55" w:rsidP="00E16F55">
      <w:pPr>
        <w:pStyle w:val="Image"/>
      </w:pPr>
      <w:r>
        <w:rPr>
          <w:noProof/>
        </w:rPr>
        <w:drawing>
          <wp:inline distT="0" distB="0" distL="0" distR="0" wp14:anchorId="253720B2" wp14:editId="76BFAE30">
            <wp:extent cx="6858000" cy="1390649"/>
            <wp:effectExtent l="0" t="0" r="0" b="0"/>
            <wp:docPr id="33"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 descr="Image"/>
                    <pic:cNvPicPr>
                      <a:picLocks noChangeAspect="1" noChangeArrowheads="1"/>
                    </pic:cNvPicPr>
                  </pic:nvPicPr>
                  <pic:blipFill>
                    <a:blip r:embed="rId52"/>
                    <a:stretch>
                      <a:fillRect/>
                    </a:stretch>
                  </pic:blipFill>
                  <pic:spPr bwMode="auto">
                    <a:xfrm>
                      <a:off x="0" y="0"/>
                      <a:ext cx="6858000" cy="1390649"/>
                    </a:xfrm>
                    <a:prstGeom prst="rect">
                      <a:avLst/>
                    </a:prstGeom>
                    <a:noFill/>
                    <a:ln>
                      <a:noFill/>
                    </a:ln>
                  </pic:spPr>
                </pic:pic>
              </a:graphicData>
            </a:graphic>
          </wp:inline>
        </w:drawing>
      </w:r>
    </w:p>
    <w:p w14:paraId="10EC9467" w14:textId="2E5AE9E1" w:rsidR="00E16F55" w:rsidRDefault="00E16F55" w:rsidP="00E16F55">
      <w:pPr>
        <w:pStyle w:val="Image"/>
      </w:pPr>
      <w:r>
        <w:rPr>
          <w:noProof/>
        </w:rPr>
        <w:drawing>
          <wp:inline distT="0" distB="0" distL="0" distR="0" wp14:anchorId="1FBB4662" wp14:editId="3BE04122">
            <wp:extent cx="6858000" cy="1485899"/>
            <wp:effectExtent l="0" t="0" r="0" b="0"/>
            <wp:docPr id="34"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 descr="Image"/>
                    <pic:cNvPicPr>
                      <a:picLocks noChangeAspect="1" noChangeArrowheads="1"/>
                    </pic:cNvPicPr>
                  </pic:nvPicPr>
                  <pic:blipFill>
                    <a:blip r:embed="rId53"/>
                    <a:stretch>
                      <a:fillRect/>
                    </a:stretch>
                  </pic:blipFill>
                  <pic:spPr bwMode="auto">
                    <a:xfrm>
                      <a:off x="0" y="0"/>
                      <a:ext cx="6858000" cy="1485899"/>
                    </a:xfrm>
                    <a:prstGeom prst="rect">
                      <a:avLst/>
                    </a:prstGeom>
                    <a:noFill/>
                    <a:ln>
                      <a:noFill/>
                    </a:ln>
                  </pic:spPr>
                </pic:pic>
              </a:graphicData>
            </a:graphic>
          </wp:inline>
        </w:drawing>
      </w:r>
    </w:p>
    <w:p w14:paraId="5F05F3B4" w14:textId="7C604C70" w:rsidR="00E16F55" w:rsidRDefault="00E16F55" w:rsidP="00E16F55">
      <w:pPr>
        <w:pStyle w:val="Image"/>
      </w:pPr>
      <w:r>
        <w:rPr>
          <w:noProof/>
        </w:rPr>
        <w:drawing>
          <wp:inline distT="0" distB="0" distL="0" distR="0" wp14:anchorId="70188823" wp14:editId="5160337E">
            <wp:extent cx="6858000" cy="1485899"/>
            <wp:effectExtent l="0" t="0" r="0" b="0"/>
            <wp:docPr id="35"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 descr="Image"/>
                    <pic:cNvPicPr>
                      <a:picLocks noChangeAspect="1" noChangeArrowheads="1"/>
                    </pic:cNvPicPr>
                  </pic:nvPicPr>
                  <pic:blipFill>
                    <a:blip r:embed="rId54"/>
                    <a:stretch>
                      <a:fillRect/>
                    </a:stretch>
                  </pic:blipFill>
                  <pic:spPr bwMode="auto">
                    <a:xfrm>
                      <a:off x="0" y="0"/>
                      <a:ext cx="6858000" cy="1485899"/>
                    </a:xfrm>
                    <a:prstGeom prst="rect">
                      <a:avLst/>
                    </a:prstGeom>
                    <a:noFill/>
                    <a:ln>
                      <a:noFill/>
                    </a:ln>
                  </pic:spPr>
                </pic:pic>
              </a:graphicData>
            </a:graphic>
          </wp:inline>
        </w:drawing>
      </w:r>
    </w:p>
    <w:p w14:paraId="02633AC1" w14:textId="42301D2E" w:rsidR="00E16F55" w:rsidRDefault="00E16F55" w:rsidP="00E16F55">
      <w:pPr>
        <w:pStyle w:val="Image"/>
      </w:pPr>
      <w:r>
        <w:rPr>
          <w:noProof/>
        </w:rPr>
        <w:drawing>
          <wp:inline distT="0" distB="0" distL="0" distR="0" wp14:anchorId="39B00529" wp14:editId="0FD840D8">
            <wp:extent cx="6858000" cy="1485899"/>
            <wp:effectExtent l="0" t="0" r="0" b="0"/>
            <wp:docPr id="36"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 descr="Image"/>
                    <pic:cNvPicPr>
                      <a:picLocks noChangeAspect="1" noChangeArrowheads="1"/>
                    </pic:cNvPicPr>
                  </pic:nvPicPr>
                  <pic:blipFill>
                    <a:blip r:embed="rId55"/>
                    <a:stretch>
                      <a:fillRect/>
                    </a:stretch>
                  </pic:blipFill>
                  <pic:spPr bwMode="auto">
                    <a:xfrm>
                      <a:off x="0" y="0"/>
                      <a:ext cx="6858000" cy="1485899"/>
                    </a:xfrm>
                    <a:prstGeom prst="rect">
                      <a:avLst/>
                    </a:prstGeom>
                    <a:noFill/>
                    <a:ln>
                      <a:noFill/>
                    </a:ln>
                  </pic:spPr>
                </pic:pic>
              </a:graphicData>
            </a:graphic>
          </wp:inline>
        </w:drawing>
      </w:r>
    </w:p>
    <w:p w14:paraId="33D1A2FB" w14:textId="72E6369E" w:rsidR="00E16F55" w:rsidRDefault="00E16F55" w:rsidP="00E16F55">
      <w:pPr>
        <w:pStyle w:val="Image"/>
      </w:pPr>
      <w:r>
        <w:rPr>
          <w:noProof/>
        </w:rPr>
        <w:drawing>
          <wp:inline distT="0" distB="0" distL="0" distR="0" wp14:anchorId="3949D7C4" wp14:editId="5E647478">
            <wp:extent cx="6858000" cy="1447799"/>
            <wp:effectExtent l="0" t="0" r="0" b="0"/>
            <wp:docPr id="37"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 descr="Image"/>
                    <pic:cNvPicPr>
                      <a:picLocks noChangeAspect="1" noChangeArrowheads="1"/>
                    </pic:cNvPicPr>
                  </pic:nvPicPr>
                  <pic:blipFill>
                    <a:blip r:embed="rId56"/>
                    <a:stretch>
                      <a:fillRect/>
                    </a:stretch>
                  </pic:blipFill>
                  <pic:spPr bwMode="auto">
                    <a:xfrm>
                      <a:off x="0" y="0"/>
                      <a:ext cx="6858000" cy="1447799"/>
                    </a:xfrm>
                    <a:prstGeom prst="rect">
                      <a:avLst/>
                    </a:prstGeom>
                    <a:noFill/>
                    <a:ln>
                      <a:noFill/>
                    </a:ln>
                  </pic:spPr>
                </pic:pic>
              </a:graphicData>
            </a:graphic>
          </wp:inline>
        </w:drawing>
      </w:r>
    </w:p>
    <w:p w14:paraId="27FAF87E" w14:textId="0D2324FB" w:rsidR="003B7858" w:rsidRDefault="00E16F55" w:rsidP="002B21D6">
      <w:pPr>
        <w:pStyle w:val="Copyright"/>
        <w:tabs>
          <w:tab w:val="clear" w:pos="5760"/>
          <w:tab w:val="center" w:pos="7020"/>
        </w:tabs>
      </w:pPr>
      <w:r>
        <w:t>Text: Catharina Amalia Dorothea von Schlegel, 1697–1752; tr. Jane L. Borthwick, 1813–97, alt.</w:t>
      </w:r>
      <w:r w:rsidR="004C1E7F">
        <w:tab/>
      </w:r>
      <w:r>
        <w:t>Tune: Jean Sibelius, 1865–1957, adapt.</w:t>
      </w:r>
      <w:r w:rsidR="002B21D6">
        <w:tab/>
      </w:r>
      <w:r>
        <w:t>Text and tune: Public domain</w:t>
      </w:r>
    </w:p>
    <w:p w14:paraId="1A1A18BE" w14:textId="7F93FC6B" w:rsidR="002B21D6" w:rsidRDefault="008D5895" w:rsidP="002B21D6">
      <w:pPr>
        <w:pStyle w:val="Breaks"/>
      </w:pPr>
      <w:r>
        <w:rPr>
          <w:noProof/>
        </w:rPr>
        <mc:AlternateContent>
          <mc:Choice Requires="wps">
            <w:drawing>
              <wp:anchor distT="0" distB="0" distL="114300" distR="114300" simplePos="0" relativeHeight="251673600" behindDoc="0" locked="0" layoutInCell="1" allowOverlap="1" wp14:anchorId="3B96C480" wp14:editId="0691D27A">
                <wp:simplePos x="0" y="0"/>
                <wp:positionH relativeFrom="column">
                  <wp:posOffset>1665561</wp:posOffset>
                </wp:positionH>
                <wp:positionV relativeFrom="paragraph">
                  <wp:posOffset>657359</wp:posOffset>
                </wp:positionV>
                <wp:extent cx="3499663" cy="665018"/>
                <wp:effectExtent l="0" t="0" r="0" b="1905"/>
                <wp:wrapNone/>
                <wp:docPr id="922705740" name="Text Box 1"/>
                <wp:cNvGraphicFramePr/>
                <a:graphic xmlns:a="http://schemas.openxmlformats.org/drawingml/2006/main">
                  <a:graphicData uri="http://schemas.microsoft.com/office/word/2010/wordprocessingShape">
                    <wps:wsp>
                      <wps:cNvSpPr txBox="1"/>
                      <wps:spPr>
                        <a:xfrm>
                          <a:off x="0" y="0"/>
                          <a:ext cx="3499663" cy="665018"/>
                        </a:xfrm>
                        <a:prstGeom prst="rect">
                          <a:avLst/>
                        </a:prstGeom>
                        <a:noFill/>
                        <a:ln>
                          <a:noFill/>
                        </a:ln>
                      </wps:spPr>
                      <wps:txbx>
                        <w:txbxContent>
                          <w:p w14:paraId="1425EF7B" w14:textId="06BEE125" w:rsidR="008D5895" w:rsidRPr="003A76CE" w:rsidRDefault="008D5895" w:rsidP="008D5895">
                            <w:pPr>
                              <w:pStyle w:val="Caption-NoSpaceAbove"/>
                              <w:jc w:val="center"/>
                              <w:rPr>
                                <w:b w:val="0"/>
                                <w:color w:val="FFFFFF" w:themeColor="background1"/>
                                <w:sz w:val="28"/>
                                <w:szCs w:val="28"/>
                                <w14:reflection w14:blurRad="6350" w14:stA="64000" w14:stPos="0" w14:endA="0" w14:endPos="100000" w14:dist="12700" w14:dir="5400000" w14:fadeDir="5400000" w14:sx="100000" w14:sy="-100000" w14:kx="0" w14:ky="0" w14:algn="bl"/>
                                <w14:textOutline w14:w="0" w14:cap="flat" w14:cmpd="sng" w14:algn="ctr">
                                  <w14:noFill/>
                                  <w14:prstDash w14:val="solid"/>
                                  <w14:round/>
                                </w14:textOutline>
                              </w:rPr>
                            </w:pPr>
                            <w:r w:rsidRPr="003A76CE">
                              <w:rPr>
                                <w:b w:val="0"/>
                                <w:color w:val="FFFFFF" w:themeColor="background1"/>
                                <w:sz w:val="28"/>
                                <w:szCs w:val="28"/>
                                <w14:reflection w14:blurRad="6350" w14:stA="64000" w14:stPos="0" w14:endA="0" w14:endPos="100000" w14:dist="12700" w14:dir="5400000" w14:fadeDir="5400000" w14:sx="100000" w14:sy="-100000" w14:kx="0" w14:ky="0" w14:algn="bl"/>
                                <w14:textOutline w14:w="0" w14:cap="flat" w14:cmpd="sng" w14:algn="ctr">
                                  <w14:noFill/>
                                  <w14:prstDash w14:val="solid"/>
                                  <w14:round/>
                                </w14:textOutline>
                              </w:rPr>
                              <w:t xml:space="preserve">Be still, my soul; the </w:t>
                            </w:r>
                            <w:r w:rsidRPr="003A76CE">
                              <w:rPr>
                                <w:b w:val="0"/>
                                <w:smallCaps/>
                                <w:color w:val="FFFFFF" w:themeColor="background1"/>
                                <w:sz w:val="28"/>
                                <w:szCs w:val="28"/>
                                <w14:reflection w14:blurRad="6350" w14:stA="64000" w14:stPos="0" w14:endA="0" w14:endPos="100000" w14:dist="12700" w14:dir="5400000" w14:fadeDir="5400000" w14:sx="100000" w14:sy="-100000" w14:kx="0" w14:ky="0" w14:algn="bl"/>
                                <w14:textOutline w14:w="0" w14:cap="flat" w14:cmpd="sng" w14:algn="ctr">
                                  <w14:noFill/>
                                  <w14:prstDash w14:val="solid"/>
                                  <w14:round/>
                                </w14:textOutline>
                              </w:rPr>
                              <w:t>Lord</w:t>
                            </w:r>
                            <w:r w:rsidRPr="003A76CE">
                              <w:rPr>
                                <w:b w:val="0"/>
                                <w:color w:val="FFFFFF" w:themeColor="background1"/>
                                <w:sz w:val="28"/>
                                <w:szCs w:val="28"/>
                                <w14:reflection w14:blurRad="6350" w14:stA="64000" w14:stPos="0" w14:endA="0" w14:endPos="100000" w14:dist="12700" w14:dir="5400000" w14:fadeDir="5400000" w14:sx="100000" w14:sy="-100000" w14:kx="0" w14:ky="0" w14:algn="bl"/>
                                <w14:textOutline w14:w="0" w14:cap="flat" w14:cmpd="sng" w14:algn="ctr">
                                  <w14:noFill/>
                                  <w14:prstDash w14:val="solid"/>
                                  <w14:round/>
                                </w14:textOutline>
                              </w:rPr>
                              <w:t xml:space="preserve"> is on your side;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96C480" id="_x0000_t202" coordsize="21600,21600" o:spt="202" path="m,l,21600r21600,l21600,xe">
                <v:stroke joinstyle="miter"/>
                <v:path gradientshapeok="t" o:connecttype="rect"/>
              </v:shapetype>
              <v:shape id="Text Box 1" o:spid="_x0000_s1026" type="#_x0000_t202" style="position:absolute;margin-left:131.15pt;margin-top:51.75pt;width:275.55pt;height:52.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" filled="f" stroked="f">
                <v:textbox>
                  <w:txbxContent>
                    <w:p w14:paraId="1425EF7B" w14:textId="06BEE125" w:rsidR="008D5895" w:rsidRPr="003A76CE" w:rsidRDefault="008D5895" w:rsidP="008D5895">
                      <w:pPr>
                        <w:pStyle w:val="Caption-NoSpaceAbove"/>
                        <w:jc w:val="center"/>
                        <w:rPr>
                          <w:b w:val="0"/>
                          <w:color w:val="FFFFFF" w:themeColor="background1"/>
                          <w:sz w:val="28"/>
                          <w:szCs w:val="28"/>
                          <w14:reflection w14:blurRad="6350" w14:stA="64000" w14:stPos="0" w14:endA="0" w14:endPos="100000" w14:dist="12700" w14:dir="5400000" w14:fadeDir="5400000" w14:sx="100000" w14:sy="-100000" w14:kx="0" w14:ky="0" w14:algn="bl"/>
                          <w14:textOutline w14:w="0" w14:cap="flat" w14:cmpd="sng" w14:algn="ctr">
                            <w14:noFill/>
                            <w14:prstDash w14:val="solid"/>
                            <w14:round/>
                          </w14:textOutline>
                        </w:rPr>
                      </w:pPr>
                      <w:r w:rsidRPr="003A76CE">
                        <w:rPr>
                          <w:b w:val="0"/>
                          <w:color w:val="FFFFFF" w:themeColor="background1"/>
                          <w:sz w:val="28"/>
                          <w:szCs w:val="28"/>
                          <w14:reflection w14:blurRad="6350" w14:stA="64000" w14:stPos="0" w14:endA="0" w14:endPos="100000" w14:dist="12700" w14:dir="5400000" w14:fadeDir="5400000" w14:sx="100000" w14:sy="-100000" w14:kx="0" w14:ky="0" w14:algn="bl"/>
                          <w14:textOutline w14:w="0" w14:cap="flat" w14:cmpd="sng" w14:algn="ctr">
                            <w14:noFill/>
                            <w14:prstDash w14:val="solid"/>
                            <w14:round/>
                          </w14:textOutline>
                        </w:rPr>
                        <w:t xml:space="preserve">Be still, my soul; the </w:t>
                      </w:r>
                      <w:r w:rsidRPr="003A76CE">
                        <w:rPr>
                          <w:b w:val="0"/>
                          <w:smallCaps/>
                          <w:color w:val="FFFFFF" w:themeColor="background1"/>
                          <w:sz w:val="28"/>
                          <w:szCs w:val="28"/>
                          <w14:reflection w14:blurRad="6350" w14:stA="64000" w14:stPos="0" w14:endA="0" w14:endPos="100000" w14:dist="12700" w14:dir="5400000" w14:fadeDir="5400000" w14:sx="100000" w14:sy="-100000" w14:kx="0" w14:ky="0" w14:algn="bl"/>
                          <w14:textOutline w14:w="0" w14:cap="flat" w14:cmpd="sng" w14:algn="ctr">
                            <w14:noFill/>
                            <w14:prstDash w14:val="solid"/>
                            <w14:round/>
                          </w14:textOutline>
                        </w:rPr>
                        <w:t>Lord</w:t>
                      </w:r>
                      <w:r w:rsidRPr="003A76CE">
                        <w:rPr>
                          <w:b w:val="0"/>
                          <w:color w:val="FFFFFF" w:themeColor="background1"/>
                          <w:sz w:val="28"/>
                          <w:szCs w:val="28"/>
                          <w14:reflection w14:blurRad="6350" w14:stA="64000" w14:stPos="0" w14:endA="0" w14:endPos="100000" w14:dist="12700" w14:dir="5400000" w14:fadeDir="5400000" w14:sx="100000" w14:sy="-100000" w14:kx="0" w14:ky="0" w14:algn="bl"/>
                          <w14:textOutline w14:w="0" w14:cap="flat" w14:cmpd="sng" w14:algn="ctr">
                            <w14:noFill/>
                            <w14:prstDash w14:val="solid"/>
                            <w14:round/>
                          </w14:textOutline>
                        </w:rPr>
                        <w:t xml:space="preserve"> is on your side;</w:t>
                      </w:r>
                    </w:p>
                  </w:txbxContent>
                </v:textbox>
              </v:shape>
            </w:pict>
          </mc:Fallback>
        </mc:AlternateContent>
      </w:r>
      <w:r w:rsidR="00524BBC">
        <w:rPr>
          <w:noProof/>
        </w:rPr>
        <w:drawing>
          <wp:anchor distT="0" distB="0" distL="114300" distR="114300" simplePos="0" relativeHeight="251671552" behindDoc="0" locked="0" layoutInCell="1" allowOverlap="1" wp14:anchorId="14F98C75" wp14:editId="1F0E7B81">
            <wp:simplePos x="0" y="0"/>
            <wp:positionH relativeFrom="margin">
              <wp:align>center</wp:align>
            </wp:positionH>
            <wp:positionV relativeFrom="paragraph">
              <wp:posOffset>81915</wp:posOffset>
            </wp:positionV>
            <wp:extent cx="3507971" cy="1461135"/>
            <wp:effectExtent l="0" t="0" r="0" b="5715"/>
            <wp:wrapNone/>
            <wp:docPr id="19235429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54296" name="Picture 192354296"/>
                    <pic:cNvPicPr/>
                  </pic:nvPicPr>
                  <pic:blipFill>
                    <a:blip r:embed="rId57" cstate="print">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507971" cy="1461135"/>
                    </a:xfrm>
                    <a:prstGeom prst="rect">
                      <a:avLst/>
                    </a:prstGeom>
                  </pic:spPr>
                </pic:pic>
              </a:graphicData>
            </a:graphic>
            <wp14:sizeRelH relativeFrom="page">
              <wp14:pctWidth>0</wp14:pctWidth>
            </wp14:sizeRelH>
            <wp14:sizeRelV relativeFrom="page">
              <wp14:pctHeight>0</wp14:pctHeight>
            </wp14:sizeRelV>
          </wp:anchor>
        </w:drawing>
      </w:r>
      <w:r w:rsidR="002B21D6">
        <w:br w:type="page"/>
      </w:r>
    </w:p>
    <w:p w14:paraId="1FCA0C4F" w14:textId="0823705F" w:rsidR="00E16F55" w:rsidRDefault="00E16F55" w:rsidP="002B21D6">
      <w:pPr>
        <w:pStyle w:val="Caption-NoSpaceAbove"/>
      </w:pPr>
      <w:r>
        <w:t>DISTRIBUTION HYMN</w:t>
      </w:r>
      <w:r w:rsidR="00E01C51">
        <w:t xml:space="preserve"> </w:t>
      </w:r>
      <w:r w:rsidR="00E01C51" w:rsidRPr="006E6B56">
        <w:rPr>
          <w:rStyle w:val="Subcaption"/>
          <w:b w:val="0"/>
        </w:rPr>
        <w:t>(</w:t>
      </w:r>
      <w:r w:rsidR="009D6C30">
        <w:rPr>
          <w:rStyle w:val="Subcaption"/>
          <w:b w:val="0"/>
        </w:rPr>
        <w:t>Refrain</w:t>
      </w:r>
      <w:r w:rsidR="00E01C51">
        <w:rPr>
          <w:rStyle w:val="Subcaption"/>
          <w:b w:val="0"/>
        </w:rPr>
        <w:t xml:space="preserve"> </w:t>
      </w:r>
      <w:r w:rsidR="00E01C51" w:rsidRPr="006E6B56">
        <w:rPr>
          <w:rStyle w:val="Subcaption"/>
          <w:b w:val="0"/>
        </w:rPr>
        <w:t>Intro)</w:t>
      </w:r>
      <w:r>
        <w:tab/>
      </w:r>
      <w:r>
        <w:rPr>
          <w:rStyle w:val="Subcaption"/>
          <w:b w:val="0"/>
        </w:rPr>
        <w:t>619 Thy Body, Given for Me, O Savior</w:t>
      </w:r>
    </w:p>
    <w:p w14:paraId="2546FB75" w14:textId="77777777" w:rsidR="00E16F55" w:rsidRDefault="00E16F55" w:rsidP="00E16F55">
      <w:pPr>
        <w:pStyle w:val="Image"/>
      </w:pPr>
      <w:r>
        <w:rPr>
          <w:noProof/>
        </w:rPr>
        <w:drawing>
          <wp:inline distT="0" distB="0" distL="0" distR="0" wp14:anchorId="26CC2D72" wp14:editId="01F8287D">
            <wp:extent cx="6858000" cy="1568913"/>
            <wp:effectExtent l="0" t="0" r="0" b="0"/>
            <wp:docPr id="38"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 descr="Image"/>
                    <pic:cNvPicPr>
                      <a:picLocks noChangeAspect="1" noChangeArrowheads="1"/>
                    </pic:cNvPicPr>
                  </pic:nvPicPr>
                  <pic:blipFill>
                    <a:blip r:embed="rId58"/>
                    <a:stretch>
                      <a:fillRect/>
                    </a:stretch>
                  </pic:blipFill>
                  <pic:spPr bwMode="auto">
                    <a:xfrm>
                      <a:off x="0" y="0"/>
                      <a:ext cx="6858000" cy="1568913"/>
                    </a:xfrm>
                    <a:prstGeom prst="rect">
                      <a:avLst/>
                    </a:prstGeom>
                    <a:noFill/>
                    <a:ln>
                      <a:noFill/>
                    </a:ln>
                  </pic:spPr>
                </pic:pic>
              </a:graphicData>
            </a:graphic>
          </wp:inline>
        </w:drawing>
      </w:r>
    </w:p>
    <w:p w14:paraId="2F29794B" w14:textId="77777777" w:rsidR="00E16F55" w:rsidRDefault="00E16F55" w:rsidP="00E16F55">
      <w:pPr>
        <w:pStyle w:val="Image"/>
      </w:pPr>
      <w:r>
        <w:rPr>
          <w:noProof/>
        </w:rPr>
        <w:drawing>
          <wp:inline distT="0" distB="0" distL="0" distR="0" wp14:anchorId="2835EE1F" wp14:editId="37FCE345">
            <wp:extent cx="6858000" cy="1758461"/>
            <wp:effectExtent l="0" t="0" r="0" b="0"/>
            <wp:docPr id="39"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 descr="Image"/>
                    <pic:cNvPicPr>
                      <a:picLocks noChangeAspect="1" noChangeArrowheads="1"/>
                    </pic:cNvPicPr>
                  </pic:nvPicPr>
                  <pic:blipFill>
                    <a:blip r:embed="rId59"/>
                    <a:stretch>
                      <a:fillRect/>
                    </a:stretch>
                  </pic:blipFill>
                  <pic:spPr bwMode="auto">
                    <a:xfrm>
                      <a:off x="0" y="0"/>
                      <a:ext cx="6858000" cy="1758461"/>
                    </a:xfrm>
                    <a:prstGeom prst="rect">
                      <a:avLst/>
                    </a:prstGeom>
                    <a:noFill/>
                    <a:ln>
                      <a:noFill/>
                    </a:ln>
                  </pic:spPr>
                </pic:pic>
              </a:graphicData>
            </a:graphic>
          </wp:inline>
        </w:drawing>
      </w:r>
    </w:p>
    <w:p w14:paraId="651EF827" w14:textId="5E65F582" w:rsidR="00E16F55" w:rsidRDefault="00E16F55" w:rsidP="00E16F55">
      <w:pPr>
        <w:pStyle w:val="Image"/>
      </w:pPr>
      <w:r>
        <w:rPr>
          <w:noProof/>
        </w:rPr>
        <w:drawing>
          <wp:inline distT="0" distB="0" distL="0" distR="0" wp14:anchorId="7BA7ADE5" wp14:editId="73FB3D95">
            <wp:extent cx="6858000" cy="1758461"/>
            <wp:effectExtent l="0" t="0" r="0" b="0"/>
            <wp:docPr id="40"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 descr="Image"/>
                    <pic:cNvPicPr>
                      <a:picLocks noChangeAspect="1" noChangeArrowheads="1"/>
                    </pic:cNvPicPr>
                  </pic:nvPicPr>
                  <pic:blipFill>
                    <a:blip r:embed="rId60"/>
                    <a:stretch>
                      <a:fillRect/>
                    </a:stretch>
                  </pic:blipFill>
                  <pic:spPr bwMode="auto">
                    <a:xfrm>
                      <a:off x="0" y="0"/>
                      <a:ext cx="6858000" cy="1758461"/>
                    </a:xfrm>
                    <a:prstGeom prst="rect">
                      <a:avLst/>
                    </a:prstGeom>
                    <a:noFill/>
                    <a:ln>
                      <a:noFill/>
                    </a:ln>
                  </pic:spPr>
                </pic:pic>
              </a:graphicData>
            </a:graphic>
          </wp:inline>
        </w:drawing>
      </w:r>
    </w:p>
    <w:p w14:paraId="7022DC10" w14:textId="0AEEFB0D" w:rsidR="00E16F55" w:rsidRDefault="00E16F55" w:rsidP="00E16F55">
      <w:pPr>
        <w:pStyle w:val="Image"/>
      </w:pPr>
      <w:r>
        <w:rPr>
          <w:noProof/>
        </w:rPr>
        <w:drawing>
          <wp:inline distT="0" distB="0" distL="0" distR="0" wp14:anchorId="7786C16E" wp14:editId="14091429">
            <wp:extent cx="6858000" cy="1025388"/>
            <wp:effectExtent l="0" t="0" r="0" b="0"/>
            <wp:docPr id="41"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 descr="Image"/>
                    <pic:cNvPicPr>
                      <a:picLocks noChangeAspect="1" noChangeArrowheads="1"/>
                    </pic:cNvPicPr>
                  </pic:nvPicPr>
                  <pic:blipFill>
                    <a:blip r:embed="rId61"/>
                    <a:stretch>
                      <a:fillRect/>
                    </a:stretch>
                  </pic:blipFill>
                  <pic:spPr bwMode="auto">
                    <a:xfrm>
                      <a:off x="0" y="0"/>
                      <a:ext cx="6858000" cy="1025388"/>
                    </a:xfrm>
                    <a:prstGeom prst="rect">
                      <a:avLst/>
                    </a:prstGeom>
                    <a:noFill/>
                    <a:ln>
                      <a:noFill/>
                    </a:ln>
                  </pic:spPr>
                </pic:pic>
              </a:graphicData>
            </a:graphic>
          </wp:inline>
        </w:drawing>
      </w:r>
    </w:p>
    <w:p w14:paraId="3C0D8599" w14:textId="44CFB11D" w:rsidR="003B7858" w:rsidRDefault="00E16F55" w:rsidP="002B21D6">
      <w:pPr>
        <w:pStyle w:val="Copyright2a"/>
      </w:pPr>
      <w:r>
        <w:t>Text: Friedrich Christian Heyder, 1677–1754; tr. The Lutheran Hymnal, 1941, abr.</w:t>
      </w:r>
      <w:r w:rsidR="002B21D6">
        <w:tab/>
      </w:r>
      <w:r>
        <w:t>Tune: Emskirchner Choral-Buch, 1756, Leipzig</w:t>
      </w:r>
    </w:p>
    <w:p w14:paraId="2A3EEF3A" w14:textId="4D7A8790" w:rsidR="003B7858" w:rsidRDefault="00E16F55" w:rsidP="002B21D6">
      <w:pPr>
        <w:pStyle w:val="Copyright2b"/>
      </w:pPr>
      <w:r>
        <w:t>Text: © 1941 Concordia Publishing House. Used by permission: LSB Hymn License no. 110018177</w:t>
      </w:r>
      <w:r w:rsidR="002B21D6">
        <w:tab/>
      </w:r>
      <w:r>
        <w:t>Tune: Public domain</w:t>
      </w:r>
    </w:p>
    <w:p w14:paraId="202A47EC" w14:textId="0D21E101" w:rsidR="002B21D6" w:rsidRDefault="00AD33F9" w:rsidP="002B21D6">
      <w:pPr>
        <w:pStyle w:val="Breaks"/>
      </w:pPr>
      <w:r>
        <w:rPr>
          <w:noProof/>
        </w:rPr>
        <w:drawing>
          <wp:anchor distT="0" distB="0" distL="114300" distR="114300" simplePos="0" relativeHeight="251674624" behindDoc="0" locked="0" layoutInCell="1" allowOverlap="1" wp14:anchorId="6594DC66" wp14:editId="6AE29591">
            <wp:simplePos x="0" y="0"/>
            <wp:positionH relativeFrom="margin">
              <wp:align>center</wp:align>
            </wp:positionH>
            <wp:positionV relativeFrom="margin">
              <wp:posOffset>6666168</wp:posOffset>
            </wp:positionV>
            <wp:extent cx="3378073" cy="2594810"/>
            <wp:effectExtent l="0" t="0" r="0" b="0"/>
            <wp:wrapNone/>
            <wp:docPr id="86154428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544289" name="Picture 861544289"/>
                    <pic:cNvPicPr/>
                  </pic:nvPicPr>
                  <pic:blipFill>
                    <a:blip r:embed="rId62" cstate="print">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378073" cy="2594810"/>
                    </a:xfrm>
                    <a:prstGeom prst="rect">
                      <a:avLst/>
                    </a:prstGeom>
                  </pic:spPr>
                </pic:pic>
              </a:graphicData>
            </a:graphic>
            <wp14:sizeRelH relativeFrom="page">
              <wp14:pctWidth>0</wp14:pctWidth>
            </wp14:sizeRelH>
            <wp14:sizeRelV relativeFrom="page">
              <wp14:pctHeight>0</wp14:pctHeight>
            </wp14:sizeRelV>
          </wp:anchor>
        </w:drawing>
      </w:r>
      <w:r w:rsidR="002B21D6">
        <w:br w:type="page"/>
      </w:r>
    </w:p>
    <w:p w14:paraId="672D1E60" w14:textId="0FCA36CF" w:rsidR="00E16F55" w:rsidRDefault="00E16F55" w:rsidP="002B21D6">
      <w:pPr>
        <w:pStyle w:val="Caption-NoSpaceAbove"/>
      </w:pPr>
      <w:r>
        <w:t>DISTRIBUTION HYMN</w:t>
      </w:r>
      <w:r w:rsidR="009D6C30">
        <w:t xml:space="preserve"> </w:t>
      </w:r>
      <w:r w:rsidR="009D6C30" w:rsidRPr="006E6B56">
        <w:rPr>
          <w:rStyle w:val="Subcaption"/>
          <w:b w:val="0"/>
        </w:rPr>
        <w:t>(</w:t>
      </w:r>
      <w:r w:rsidR="009D6C30">
        <w:rPr>
          <w:rStyle w:val="Subcaption"/>
          <w:b w:val="0"/>
        </w:rPr>
        <w:t xml:space="preserve">Refrain </w:t>
      </w:r>
      <w:r w:rsidR="009D6C30" w:rsidRPr="006E6B56">
        <w:rPr>
          <w:rStyle w:val="Subcaption"/>
          <w:b w:val="0"/>
        </w:rPr>
        <w:t>Intro)</w:t>
      </w:r>
      <w:r>
        <w:tab/>
      </w:r>
      <w:r>
        <w:rPr>
          <w:rStyle w:val="Subcaption"/>
          <w:b w:val="0"/>
        </w:rPr>
        <w:t>763 When Peace, like a River</w:t>
      </w:r>
    </w:p>
    <w:p w14:paraId="48F33226" w14:textId="77777777" w:rsidR="00E16F55" w:rsidRDefault="00E16F55" w:rsidP="00E16F55">
      <w:pPr>
        <w:pStyle w:val="Image"/>
      </w:pPr>
      <w:r>
        <w:rPr>
          <w:noProof/>
        </w:rPr>
        <w:drawing>
          <wp:inline distT="0" distB="0" distL="0" distR="0" wp14:anchorId="2895BC5A" wp14:editId="13679979">
            <wp:extent cx="6858000" cy="1390649"/>
            <wp:effectExtent l="0" t="0" r="0" b="0"/>
            <wp:docPr id="42"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 descr="Image"/>
                    <pic:cNvPicPr>
                      <a:picLocks noChangeAspect="1" noChangeArrowheads="1"/>
                    </pic:cNvPicPr>
                  </pic:nvPicPr>
                  <pic:blipFill>
                    <a:blip r:embed="rId63"/>
                    <a:stretch>
                      <a:fillRect/>
                    </a:stretch>
                  </pic:blipFill>
                  <pic:spPr bwMode="auto">
                    <a:xfrm>
                      <a:off x="0" y="0"/>
                      <a:ext cx="6858000" cy="1390649"/>
                    </a:xfrm>
                    <a:prstGeom prst="rect">
                      <a:avLst/>
                    </a:prstGeom>
                    <a:noFill/>
                    <a:ln>
                      <a:noFill/>
                    </a:ln>
                  </pic:spPr>
                </pic:pic>
              </a:graphicData>
            </a:graphic>
          </wp:inline>
        </w:drawing>
      </w:r>
    </w:p>
    <w:p w14:paraId="34D7BD83" w14:textId="77777777" w:rsidR="00E16F55" w:rsidRDefault="00E16F55" w:rsidP="00E16F55">
      <w:pPr>
        <w:pStyle w:val="Image"/>
      </w:pPr>
      <w:r>
        <w:rPr>
          <w:noProof/>
        </w:rPr>
        <w:drawing>
          <wp:inline distT="0" distB="0" distL="0" distR="0" wp14:anchorId="08776318" wp14:editId="672142AB">
            <wp:extent cx="6858000" cy="1485899"/>
            <wp:effectExtent l="0" t="0" r="0" b="0"/>
            <wp:docPr id="43"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 descr="Image"/>
                    <pic:cNvPicPr>
                      <a:picLocks noChangeAspect="1" noChangeArrowheads="1"/>
                    </pic:cNvPicPr>
                  </pic:nvPicPr>
                  <pic:blipFill>
                    <a:blip r:embed="rId64"/>
                    <a:stretch>
                      <a:fillRect/>
                    </a:stretch>
                  </pic:blipFill>
                  <pic:spPr bwMode="auto">
                    <a:xfrm>
                      <a:off x="0" y="0"/>
                      <a:ext cx="6858000" cy="1485899"/>
                    </a:xfrm>
                    <a:prstGeom prst="rect">
                      <a:avLst/>
                    </a:prstGeom>
                    <a:noFill/>
                    <a:ln>
                      <a:noFill/>
                    </a:ln>
                  </pic:spPr>
                </pic:pic>
              </a:graphicData>
            </a:graphic>
          </wp:inline>
        </w:drawing>
      </w:r>
    </w:p>
    <w:p w14:paraId="538E1F08" w14:textId="40C16450" w:rsidR="00E16F55" w:rsidRDefault="00E16F55" w:rsidP="00E16F55">
      <w:pPr>
        <w:pStyle w:val="Image"/>
      </w:pPr>
      <w:r>
        <w:rPr>
          <w:noProof/>
        </w:rPr>
        <w:drawing>
          <wp:inline distT="0" distB="0" distL="0" distR="0" wp14:anchorId="020787BF" wp14:editId="2596C06C">
            <wp:extent cx="6858000" cy="1485899"/>
            <wp:effectExtent l="0" t="0" r="0" b="0"/>
            <wp:docPr id="44"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 descr="Image"/>
                    <pic:cNvPicPr>
                      <a:picLocks noChangeAspect="1" noChangeArrowheads="1"/>
                    </pic:cNvPicPr>
                  </pic:nvPicPr>
                  <pic:blipFill>
                    <a:blip r:embed="rId65"/>
                    <a:stretch>
                      <a:fillRect/>
                    </a:stretch>
                  </pic:blipFill>
                  <pic:spPr bwMode="auto">
                    <a:xfrm>
                      <a:off x="0" y="0"/>
                      <a:ext cx="6858000" cy="1485899"/>
                    </a:xfrm>
                    <a:prstGeom prst="rect">
                      <a:avLst/>
                    </a:prstGeom>
                    <a:noFill/>
                    <a:ln>
                      <a:noFill/>
                    </a:ln>
                  </pic:spPr>
                </pic:pic>
              </a:graphicData>
            </a:graphic>
          </wp:inline>
        </w:drawing>
      </w:r>
    </w:p>
    <w:p w14:paraId="0E496AF3" w14:textId="06E5922B" w:rsidR="00E16F55" w:rsidRDefault="00E16F55" w:rsidP="00E16F55">
      <w:pPr>
        <w:pStyle w:val="Image"/>
      </w:pPr>
      <w:r>
        <w:rPr>
          <w:noProof/>
        </w:rPr>
        <w:drawing>
          <wp:inline distT="0" distB="0" distL="0" distR="0" wp14:anchorId="79726A28" wp14:editId="1D95435E">
            <wp:extent cx="6858000" cy="914399"/>
            <wp:effectExtent l="0" t="0" r="0" b="0"/>
            <wp:docPr id="45"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 descr="Image"/>
                    <pic:cNvPicPr>
                      <a:picLocks noChangeAspect="1" noChangeArrowheads="1"/>
                    </pic:cNvPicPr>
                  </pic:nvPicPr>
                  <pic:blipFill>
                    <a:blip r:embed="rId66"/>
                    <a:stretch>
                      <a:fillRect/>
                    </a:stretch>
                  </pic:blipFill>
                  <pic:spPr bwMode="auto">
                    <a:xfrm>
                      <a:off x="0" y="0"/>
                      <a:ext cx="6858000" cy="914399"/>
                    </a:xfrm>
                    <a:prstGeom prst="rect">
                      <a:avLst/>
                    </a:prstGeom>
                    <a:noFill/>
                    <a:ln>
                      <a:noFill/>
                    </a:ln>
                  </pic:spPr>
                </pic:pic>
              </a:graphicData>
            </a:graphic>
          </wp:inline>
        </w:drawing>
      </w:r>
    </w:p>
    <w:p w14:paraId="437821F9" w14:textId="39793ABC" w:rsidR="003B7858" w:rsidRDefault="00E16F55" w:rsidP="00E16F55">
      <w:pPr>
        <w:pStyle w:val="Copyright"/>
      </w:pPr>
      <w:r>
        <w:t>Text: Horatio G. Spafford, 1828–88, alt.</w:t>
      </w:r>
      <w:r w:rsidR="002B21D6">
        <w:tab/>
      </w:r>
      <w:r>
        <w:t>Tune: Philip P. Bliss, 1838–76</w:t>
      </w:r>
      <w:r w:rsidR="002B21D6">
        <w:tab/>
      </w:r>
      <w:r>
        <w:t>Text and tune: Public domain</w:t>
      </w:r>
    </w:p>
    <w:p w14:paraId="2B1EB8EA" w14:textId="56321AA4" w:rsidR="002B21D6" w:rsidRDefault="00D45946" w:rsidP="002B21D6">
      <w:pPr>
        <w:pStyle w:val="Breaks"/>
      </w:pPr>
      <w:r>
        <w:rPr>
          <w:noProof/>
        </w:rPr>
        <w:drawing>
          <wp:anchor distT="0" distB="0" distL="114300" distR="114300" simplePos="0" relativeHeight="251675648" behindDoc="0" locked="0" layoutInCell="1" allowOverlap="1" wp14:anchorId="472FFFB0" wp14:editId="7EBC42AE">
            <wp:simplePos x="0" y="0"/>
            <wp:positionH relativeFrom="margin">
              <wp:align>center</wp:align>
            </wp:positionH>
            <wp:positionV relativeFrom="margin">
              <wp:posOffset>5681429</wp:posOffset>
            </wp:positionV>
            <wp:extent cx="2451730" cy="3545019"/>
            <wp:effectExtent l="0" t="0" r="6350" b="0"/>
            <wp:wrapNone/>
            <wp:docPr id="143572833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728332" name="Picture 1435728332"/>
                    <pic:cNvPicPr/>
                  </pic:nvPicPr>
                  <pic:blipFill>
                    <a:blip r:embed="rId67" cstate="print">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451730" cy="3545019"/>
                    </a:xfrm>
                    <a:prstGeom prst="rect">
                      <a:avLst/>
                    </a:prstGeom>
                  </pic:spPr>
                </pic:pic>
              </a:graphicData>
            </a:graphic>
            <wp14:sizeRelH relativeFrom="page">
              <wp14:pctWidth>0</wp14:pctWidth>
            </wp14:sizeRelH>
            <wp14:sizeRelV relativeFrom="page">
              <wp14:pctHeight>0</wp14:pctHeight>
            </wp14:sizeRelV>
          </wp:anchor>
        </w:drawing>
      </w:r>
      <w:r w:rsidR="002B21D6">
        <w:br w:type="page"/>
      </w:r>
    </w:p>
    <w:p w14:paraId="6C4E17F0" w14:textId="0FF7A918" w:rsidR="002B21D6" w:rsidRPr="00822C50" w:rsidRDefault="002B21D6" w:rsidP="000D61FF">
      <w:pPr>
        <w:pStyle w:val="Caption-NoSpaceAbove"/>
        <w:rPr>
          <w:b w:val="0"/>
          <w:i/>
          <w:spacing w:val="-10"/>
          <w:sz w:val="24"/>
        </w:rPr>
      </w:pPr>
      <w:r w:rsidRPr="00822C50">
        <w:rPr>
          <w:spacing w:val="-10"/>
        </w:rPr>
        <w:sym w:font="Wingdings" w:char="F0DD"/>
      </w:r>
      <w:r w:rsidRPr="00822C50">
        <w:rPr>
          <w:spacing w:val="-10"/>
        </w:rPr>
        <w:t xml:space="preserve"> THANK THE LORD </w:t>
      </w:r>
      <w:r w:rsidRPr="00822C50">
        <w:rPr>
          <w:rStyle w:val="Subcaption"/>
          <w:b w:val="0"/>
          <w:spacing w:val="-10"/>
        </w:rPr>
        <w:t>(</w:t>
      </w:r>
      <w:r>
        <w:rPr>
          <w:rStyle w:val="Subcaption"/>
          <w:b w:val="0"/>
          <w:spacing w:val="-10"/>
        </w:rPr>
        <w:t xml:space="preserve">Short </w:t>
      </w:r>
      <w:r w:rsidRPr="00822C50">
        <w:rPr>
          <w:rStyle w:val="Subcaption"/>
          <w:b w:val="0"/>
          <w:spacing w:val="-10"/>
        </w:rPr>
        <w:t>Intro)</w:t>
      </w:r>
      <w:r w:rsidRPr="00822C50">
        <w:rPr>
          <w:rStyle w:val="Subcaption"/>
          <w:b w:val="0"/>
          <w:spacing w:val="-10"/>
        </w:rPr>
        <w:tab/>
        <w:t>[Psalm 105:1-3, 42-43]; [1 Chronicles 16:8-10   LSB 164</w:t>
      </w:r>
    </w:p>
    <w:p w14:paraId="0AF953E4" w14:textId="77777777" w:rsidR="002B21D6" w:rsidRDefault="002B21D6" w:rsidP="000D61FF">
      <w:pPr>
        <w:pStyle w:val="Image"/>
      </w:pPr>
      <w:r>
        <w:rPr>
          <w:noProof/>
        </w:rPr>
        <w:drawing>
          <wp:inline distT="0" distB="0" distL="0" distR="0" wp14:anchorId="4C63F1EC" wp14:editId="3144BD15">
            <wp:extent cx="6858000" cy="822960"/>
            <wp:effectExtent l="0" t="0" r="0" b="0"/>
            <wp:docPr id="1264145554" name="Image" descr="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descr="Image"/>
                    <pic:cNvPicPr preferRelativeResize="0">
                      <a:picLocks noChangeAspect="1" noChangeArrowheads="1"/>
                    </pic:cNvPicPr>
                  </pic:nvPicPr>
                  <pic:blipFill>
                    <a:blip r:embed="rId68"/>
                    <a:stretch>
                      <a:fillRect/>
                    </a:stretch>
                  </pic:blipFill>
                  <pic:spPr bwMode="auto">
                    <a:xfrm>
                      <a:off x="0" y="0"/>
                      <a:ext cx="6858000" cy="822960"/>
                    </a:xfrm>
                    <a:prstGeom prst="rect">
                      <a:avLst/>
                    </a:prstGeom>
                    <a:noFill/>
                    <a:ln>
                      <a:noFill/>
                    </a:ln>
                  </pic:spPr>
                </pic:pic>
              </a:graphicData>
            </a:graphic>
          </wp:inline>
        </w:drawing>
      </w:r>
    </w:p>
    <w:p w14:paraId="1A14157E" w14:textId="77777777" w:rsidR="002B21D6" w:rsidRDefault="002B21D6" w:rsidP="000D61FF">
      <w:pPr>
        <w:pStyle w:val="Image"/>
      </w:pPr>
      <w:r>
        <w:rPr>
          <w:noProof/>
        </w:rPr>
        <w:drawing>
          <wp:inline distT="0" distB="0" distL="0" distR="0" wp14:anchorId="35169A02" wp14:editId="3F1F0E3A">
            <wp:extent cx="6858000" cy="822960"/>
            <wp:effectExtent l="0" t="0" r="0" b="0"/>
            <wp:docPr id="1245378675" name="Image" descr="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descr="Image"/>
                    <pic:cNvPicPr preferRelativeResize="0">
                      <a:picLocks noChangeAspect="1" noChangeArrowheads="1"/>
                    </pic:cNvPicPr>
                  </pic:nvPicPr>
                  <pic:blipFill rotWithShape="1">
                    <a:blip r:embed="rId69"/>
                    <a:srcRect t="23188"/>
                    <a:stretch/>
                  </pic:blipFill>
                  <pic:spPr bwMode="auto">
                    <a:xfrm>
                      <a:off x="0" y="0"/>
                      <a:ext cx="6858000" cy="822960"/>
                    </a:xfrm>
                    <a:prstGeom prst="rect">
                      <a:avLst/>
                    </a:prstGeom>
                    <a:noFill/>
                    <a:ln>
                      <a:noFill/>
                    </a:ln>
                    <a:extLst>
                      <a:ext uri="{53640926-AAD7-44D8-BBD7-CCE9431645EC}">
                        <a14:shadowObscured xmlns:a14="http://schemas.microsoft.com/office/drawing/2010/main"/>
                      </a:ext>
                    </a:extLst>
                  </pic:spPr>
                </pic:pic>
              </a:graphicData>
            </a:graphic>
          </wp:inline>
        </w:drawing>
      </w:r>
    </w:p>
    <w:p w14:paraId="0F893714" w14:textId="77777777" w:rsidR="002B21D6" w:rsidRDefault="002B21D6" w:rsidP="000D61FF">
      <w:pPr>
        <w:pStyle w:val="Image"/>
      </w:pPr>
      <w:r>
        <w:rPr>
          <w:noProof/>
        </w:rPr>
        <w:drawing>
          <wp:inline distT="0" distB="0" distL="0" distR="0" wp14:anchorId="25719632" wp14:editId="119BCED0">
            <wp:extent cx="6858000" cy="822960"/>
            <wp:effectExtent l="0" t="0" r="0" b="0"/>
            <wp:docPr id="1982132502" name="Image" descr="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descr="Image"/>
                    <pic:cNvPicPr preferRelativeResize="0">
                      <a:picLocks noChangeAspect="1" noChangeArrowheads="1"/>
                    </pic:cNvPicPr>
                  </pic:nvPicPr>
                  <pic:blipFill rotWithShape="1">
                    <a:blip r:embed="rId70"/>
                    <a:srcRect t="23258"/>
                    <a:stretch/>
                  </pic:blipFill>
                  <pic:spPr bwMode="auto">
                    <a:xfrm>
                      <a:off x="0" y="0"/>
                      <a:ext cx="6858000" cy="822960"/>
                    </a:xfrm>
                    <a:prstGeom prst="rect">
                      <a:avLst/>
                    </a:prstGeom>
                    <a:noFill/>
                    <a:ln>
                      <a:noFill/>
                    </a:ln>
                    <a:extLst>
                      <a:ext uri="{53640926-AAD7-44D8-BBD7-CCE9431645EC}">
                        <a14:shadowObscured xmlns:a14="http://schemas.microsoft.com/office/drawing/2010/main"/>
                      </a:ext>
                    </a:extLst>
                  </pic:spPr>
                </pic:pic>
              </a:graphicData>
            </a:graphic>
          </wp:inline>
        </w:drawing>
      </w:r>
    </w:p>
    <w:p w14:paraId="1E12A580" w14:textId="77777777" w:rsidR="002B21D6" w:rsidRPr="000D61FF" w:rsidRDefault="002B21D6" w:rsidP="000D61FF">
      <w:pPr>
        <w:pStyle w:val="Image"/>
      </w:pPr>
      <w:r>
        <w:rPr>
          <w:noProof/>
        </w:rPr>
        <w:drawing>
          <wp:inline distT="0" distB="0" distL="0" distR="0" wp14:anchorId="2159C274" wp14:editId="0B859B29">
            <wp:extent cx="6858000" cy="822960"/>
            <wp:effectExtent l="0" t="0" r="0" b="0"/>
            <wp:docPr id="804775348" name="Image" descr="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descr="Image"/>
                    <pic:cNvPicPr preferRelativeResize="0">
                      <a:picLocks noChangeAspect="1" noChangeArrowheads="1"/>
                    </pic:cNvPicPr>
                  </pic:nvPicPr>
                  <pic:blipFill rotWithShape="1">
                    <a:blip r:embed="rId71"/>
                    <a:srcRect t="23659"/>
                    <a:stretch/>
                  </pic:blipFill>
                  <pic:spPr bwMode="auto">
                    <a:xfrm>
                      <a:off x="0" y="0"/>
                      <a:ext cx="6858000" cy="822960"/>
                    </a:xfrm>
                    <a:prstGeom prst="rect">
                      <a:avLst/>
                    </a:prstGeom>
                    <a:noFill/>
                    <a:ln>
                      <a:noFill/>
                    </a:ln>
                    <a:extLst>
                      <a:ext uri="{53640926-AAD7-44D8-BBD7-CCE9431645EC}">
                        <a14:shadowObscured xmlns:a14="http://schemas.microsoft.com/office/drawing/2010/main"/>
                      </a:ext>
                    </a:extLst>
                  </pic:spPr>
                </pic:pic>
              </a:graphicData>
            </a:graphic>
          </wp:inline>
        </w:drawing>
      </w:r>
    </w:p>
    <w:p w14:paraId="03FAF09E" w14:textId="77777777" w:rsidR="00140AF2" w:rsidRDefault="00140AF2" w:rsidP="00002358">
      <w:pPr>
        <w:pStyle w:val="Caption-DoubleSpaceAbove"/>
      </w:pPr>
      <w:r>
        <w:t>POST-COMMUNION COLLECT</w:t>
      </w:r>
      <w:r w:rsidRPr="005817CC">
        <w:rPr>
          <w:rStyle w:val="Subcaption"/>
          <w:b w:val="0"/>
          <w:bCs w:val="0"/>
        </w:rPr>
        <w:tab/>
        <w:t>LSB p. 166</w:t>
      </w:r>
    </w:p>
    <w:p w14:paraId="4CED94B2" w14:textId="77777777" w:rsidR="00140AF2" w:rsidRDefault="00140AF2" w:rsidP="005817CC">
      <w:pPr>
        <w:pStyle w:val="LSBResponsorial"/>
      </w:pPr>
      <w:r>
        <w:rPr>
          <w:rStyle w:val="LSBSymbol"/>
        </w:rPr>
        <w:t>P</w:t>
      </w:r>
      <w:r>
        <w:rPr>
          <w:rStyle w:val="LSBSymbol"/>
        </w:rPr>
        <w:tab/>
      </w:r>
      <w:r>
        <w:t>Let us pray.: We give thanks to You, almighty God, that You have refreshed us through this salutary gift, and we implore You that of Your mercy You would strengthen us through the same in faith toward You and in fervent love toward one another; through Jesus Christ, Your Son, our Lord, who lives and reigns with You and the Holy Spirit, one God, now and forever.</w:t>
      </w:r>
    </w:p>
    <w:p w14:paraId="0F77C52D" w14:textId="7961A0C1" w:rsidR="00140AF2" w:rsidRPr="005817CC" w:rsidRDefault="00140AF2" w:rsidP="00002358">
      <w:pPr>
        <w:pStyle w:val="LSBResponsorial"/>
      </w:pPr>
      <w:r>
        <w:rPr>
          <w:rStyle w:val="LSBSymbol"/>
        </w:rPr>
        <w:t>C</w:t>
      </w:r>
      <w:r>
        <w:tab/>
      </w:r>
      <w:r>
        <w:rPr>
          <w:b/>
        </w:rPr>
        <w:t>Amen.</w:t>
      </w:r>
    </w:p>
    <w:p w14:paraId="78A41E82" w14:textId="32A42F62" w:rsidR="00140AF2" w:rsidRDefault="00140AF2" w:rsidP="00002358">
      <w:pPr>
        <w:pStyle w:val="Caption-DoubleSpaceAbove"/>
      </w:pPr>
      <w:r>
        <w:sym w:font="Wingdings" w:char="F0DE"/>
      </w:r>
      <w:r>
        <w:t xml:space="preserve"> ANNOUNCEMENTS</w:t>
      </w:r>
    </w:p>
    <w:p w14:paraId="788D1640" w14:textId="2FF7E5ED" w:rsidR="00140AF2" w:rsidRDefault="00140AF2" w:rsidP="00002358">
      <w:pPr>
        <w:pStyle w:val="Caption-DoubleSpaceAbove"/>
      </w:pPr>
      <w:r>
        <w:t>BENEDICTION</w:t>
      </w:r>
      <w:r w:rsidRPr="00DF1E5D">
        <w:tab/>
      </w:r>
      <w:r w:rsidRPr="00CD0640">
        <w:rPr>
          <w:rStyle w:val="Subcaption"/>
          <w:b w:val="0"/>
        </w:rPr>
        <w:t>Numbers 6:24-26     LSB p 166</w:t>
      </w:r>
    </w:p>
    <w:p w14:paraId="579B8112" w14:textId="6E10F43F" w:rsidR="00140AF2" w:rsidRPr="00DF1E5D" w:rsidRDefault="00140AF2" w:rsidP="00CD0640">
      <w:pPr>
        <w:pStyle w:val="LSBResponsorial"/>
        <w:spacing w:line="240" w:lineRule="auto"/>
      </w:pPr>
      <w:r w:rsidRPr="00763F00">
        <w:rPr>
          <w:rFonts w:ascii="LSBSymbol" w:hAnsi="LSBSymbol"/>
        </w:rPr>
        <w:t>P</w:t>
      </w:r>
      <w:r w:rsidRPr="00DF1E5D">
        <w:tab/>
        <w:t>The Lord bless you and keep you.</w:t>
      </w:r>
    </w:p>
    <w:p w14:paraId="03B37811" w14:textId="1E96224B" w:rsidR="00140AF2" w:rsidRPr="00CD0640" w:rsidRDefault="00FF7515" w:rsidP="00A00ED1">
      <w:pPr>
        <w:pStyle w:val="LSBResponsorialContinued"/>
        <w:spacing w:before="0" w:line="240" w:lineRule="auto"/>
      </w:pPr>
      <w:r>
        <w:rPr>
          <w:noProof/>
        </w:rPr>
        <w:drawing>
          <wp:anchor distT="0" distB="0" distL="114300" distR="114300" simplePos="0" relativeHeight="251676672" behindDoc="1" locked="0" layoutInCell="1" allowOverlap="1" wp14:anchorId="34FFE6C2" wp14:editId="3C104EE0">
            <wp:simplePos x="0" y="0"/>
            <wp:positionH relativeFrom="margin">
              <wp:posOffset>4862945</wp:posOffset>
            </wp:positionH>
            <wp:positionV relativeFrom="margin">
              <wp:posOffset>7310487</wp:posOffset>
            </wp:positionV>
            <wp:extent cx="2068676" cy="1753023"/>
            <wp:effectExtent l="0" t="0" r="8255" b="0"/>
            <wp:wrapNone/>
            <wp:docPr id="28742698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426982" name="Picture 287426982"/>
                    <pic:cNvPicPr/>
                  </pic:nvPicPr>
                  <pic:blipFill>
                    <a:blip r:embed="rId72" cstate="print">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068676" cy="1753023"/>
                    </a:xfrm>
                    <a:prstGeom prst="rect">
                      <a:avLst/>
                    </a:prstGeom>
                  </pic:spPr>
                </pic:pic>
              </a:graphicData>
            </a:graphic>
            <wp14:sizeRelH relativeFrom="page">
              <wp14:pctWidth>0</wp14:pctWidth>
            </wp14:sizeRelH>
            <wp14:sizeRelV relativeFrom="page">
              <wp14:pctHeight>0</wp14:pctHeight>
            </wp14:sizeRelV>
          </wp:anchor>
        </w:drawing>
      </w:r>
      <w:r w:rsidR="00140AF2" w:rsidRPr="00CD0640">
        <w:t>The Lord make His face shine on you and be gracious to you.</w:t>
      </w:r>
    </w:p>
    <w:p w14:paraId="1711E691" w14:textId="32DE8B63" w:rsidR="00140AF2" w:rsidRPr="00CD0640" w:rsidRDefault="00140AF2" w:rsidP="00A00ED1">
      <w:pPr>
        <w:pStyle w:val="LSBResponsorialContinued"/>
        <w:spacing w:before="0" w:line="240" w:lineRule="auto"/>
      </w:pPr>
      <w:r w:rsidRPr="00CD0640">
        <w:t xml:space="preserve">The Lord look upon you with favor and </w:t>
      </w:r>
      <w:r>
        <w:rPr>
          <w:rFonts w:ascii="LSBSymbol" w:hAnsi="LSBSymbol"/>
        </w:rPr>
        <w:t>T</w:t>
      </w:r>
      <w:r w:rsidRPr="00CD0640">
        <w:t xml:space="preserve"> give you peace.</w:t>
      </w:r>
    </w:p>
    <w:p w14:paraId="24C6F99B" w14:textId="27FD5627" w:rsidR="00140AF2" w:rsidRPr="00CD0640" w:rsidRDefault="00140AF2" w:rsidP="00CD0640">
      <w:pPr>
        <w:pStyle w:val="LSBResponsorial"/>
      </w:pPr>
      <w:r w:rsidRPr="00763F00">
        <w:rPr>
          <w:rFonts w:ascii="LSBSymbol" w:hAnsi="LSBSymbol"/>
        </w:rPr>
        <w:t>C</w:t>
      </w:r>
      <w:r>
        <w:tab/>
      </w:r>
      <w:r w:rsidRPr="00763F00">
        <w:rPr>
          <w:b/>
          <w:bCs/>
        </w:rPr>
        <w:t>Amen.</w:t>
      </w:r>
    </w:p>
    <w:p w14:paraId="7F1761DD" w14:textId="033CE03C" w:rsidR="00140AF2" w:rsidRDefault="00140AF2" w:rsidP="00140AF2">
      <w:pPr>
        <w:pStyle w:val="Breaks"/>
      </w:pPr>
      <w:r>
        <w:br w:type="page"/>
      </w:r>
    </w:p>
    <w:p w14:paraId="4909EBC1" w14:textId="76C3672A" w:rsidR="00E16F55" w:rsidRDefault="00140AF2" w:rsidP="00140AF2">
      <w:pPr>
        <w:pStyle w:val="Caption-NoSpaceAbove"/>
      </w:pPr>
      <w:r>
        <w:t xml:space="preserve">DISMISSAL </w:t>
      </w:r>
      <w:r w:rsidR="00E16F55">
        <w:t>HYM</w:t>
      </w:r>
      <w:r>
        <w:t>N</w:t>
      </w:r>
      <w:r w:rsidR="00FF3921">
        <w:t xml:space="preserve"> </w:t>
      </w:r>
      <w:r w:rsidR="00FF3921" w:rsidRPr="006E6B56">
        <w:rPr>
          <w:rStyle w:val="Subcaption"/>
          <w:b w:val="0"/>
        </w:rPr>
        <w:t>(</w:t>
      </w:r>
      <w:r w:rsidR="00FF3921">
        <w:rPr>
          <w:rStyle w:val="Subcaption"/>
          <w:b w:val="0"/>
        </w:rPr>
        <w:t xml:space="preserve">Full </w:t>
      </w:r>
      <w:r w:rsidR="00FF3921" w:rsidRPr="006E6B56">
        <w:rPr>
          <w:rStyle w:val="Subcaption"/>
          <w:b w:val="0"/>
        </w:rPr>
        <w:t>Intro)</w:t>
      </w:r>
      <w:r w:rsidR="00E16F55">
        <w:tab/>
      </w:r>
      <w:r w:rsidR="00E16F55">
        <w:rPr>
          <w:rStyle w:val="Subcaption"/>
          <w:b w:val="0"/>
        </w:rPr>
        <w:t>924 Lord, Dismiss Us with Your Blessing</w:t>
      </w:r>
    </w:p>
    <w:p w14:paraId="1CA62840" w14:textId="77777777" w:rsidR="00E16F55" w:rsidRDefault="00E16F55" w:rsidP="00E16F55">
      <w:pPr>
        <w:pStyle w:val="Image"/>
      </w:pPr>
      <w:r>
        <w:rPr>
          <w:noProof/>
        </w:rPr>
        <w:drawing>
          <wp:inline distT="0" distB="0" distL="0" distR="0" wp14:anchorId="04AD97D9" wp14:editId="12A71808">
            <wp:extent cx="6858000" cy="1200150"/>
            <wp:effectExtent l="0" t="0" r="0" b="0"/>
            <wp:docPr id="50"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 descr="Image"/>
                    <pic:cNvPicPr>
                      <a:picLocks noChangeAspect="1" noChangeArrowheads="1"/>
                    </pic:cNvPicPr>
                  </pic:nvPicPr>
                  <pic:blipFill>
                    <a:blip r:embed="rId73"/>
                    <a:stretch>
                      <a:fillRect/>
                    </a:stretch>
                  </pic:blipFill>
                  <pic:spPr bwMode="auto">
                    <a:xfrm>
                      <a:off x="0" y="0"/>
                      <a:ext cx="6858000" cy="1200150"/>
                    </a:xfrm>
                    <a:prstGeom prst="rect">
                      <a:avLst/>
                    </a:prstGeom>
                    <a:noFill/>
                    <a:ln>
                      <a:noFill/>
                    </a:ln>
                  </pic:spPr>
                </pic:pic>
              </a:graphicData>
            </a:graphic>
          </wp:inline>
        </w:drawing>
      </w:r>
    </w:p>
    <w:p w14:paraId="2D62F0A0" w14:textId="77777777" w:rsidR="00E16F55" w:rsidRDefault="00E16F55" w:rsidP="00E16F55">
      <w:pPr>
        <w:pStyle w:val="Image"/>
      </w:pPr>
      <w:r>
        <w:rPr>
          <w:noProof/>
        </w:rPr>
        <w:drawing>
          <wp:inline distT="0" distB="0" distL="0" distR="0" wp14:anchorId="2F51A73A" wp14:editId="6A891803">
            <wp:extent cx="6858000" cy="1295399"/>
            <wp:effectExtent l="0" t="0" r="0" b="0"/>
            <wp:docPr id="51"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 descr="Image"/>
                    <pic:cNvPicPr>
                      <a:picLocks noChangeAspect="1" noChangeArrowheads="1"/>
                    </pic:cNvPicPr>
                  </pic:nvPicPr>
                  <pic:blipFill>
                    <a:blip r:embed="rId74"/>
                    <a:stretch>
                      <a:fillRect/>
                    </a:stretch>
                  </pic:blipFill>
                  <pic:spPr bwMode="auto">
                    <a:xfrm>
                      <a:off x="0" y="0"/>
                      <a:ext cx="6858000" cy="1295399"/>
                    </a:xfrm>
                    <a:prstGeom prst="rect">
                      <a:avLst/>
                    </a:prstGeom>
                    <a:noFill/>
                    <a:ln>
                      <a:noFill/>
                    </a:ln>
                  </pic:spPr>
                </pic:pic>
              </a:graphicData>
            </a:graphic>
          </wp:inline>
        </w:drawing>
      </w:r>
    </w:p>
    <w:p w14:paraId="47B5E7A4" w14:textId="77777777" w:rsidR="00E16F55" w:rsidRDefault="00E16F55" w:rsidP="00E16F55">
      <w:pPr>
        <w:pStyle w:val="Image"/>
      </w:pPr>
      <w:r>
        <w:rPr>
          <w:noProof/>
        </w:rPr>
        <w:drawing>
          <wp:inline distT="0" distB="0" distL="0" distR="0" wp14:anchorId="286B10EB" wp14:editId="2E74DB71">
            <wp:extent cx="6858000" cy="1257299"/>
            <wp:effectExtent l="0" t="0" r="0" b="0"/>
            <wp:docPr id="52"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 descr="Image"/>
                    <pic:cNvPicPr>
                      <a:picLocks noChangeAspect="1" noChangeArrowheads="1"/>
                    </pic:cNvPicPr>
                  </pic:nvPicPr>
                  <pic:blipFill>
                    <a:blip r:embed="rId75"/>
                    <a:stretch>
                      <a:fillRect/>
                    </a:stretch>
                  </pic:blipFill>
                  <pic:spPr bwMode="auto">
                    <a:xfrm>
                      <a:off x="0" y="0"/>
                      <a:ext cx="6858000" cy="1257299"/>
                    </a:xfrm>
                    <a:prstGeom prst="rect">
                      <a:avLst/>
                    </a:prstGeom>
                    <a:noFill/>
                    <a:ln>
                      <a:noFill/>
                    </a:ln>
                  </pic:spPr>
                </pic:pic>
              </a:graphicData>
            </a:graphic>
          </wp:inline>
        </w:drawing>
      </w:r>
    </w:p>
    <w:p w14:paraId="28845D4A" w14:textId="77777777" w:rsidR="00E16F55" w:rsidRDefault="00E16F55" w:rsidP="00E16F55">
      <w:pPr>
        <w:pStyle w:val="Image"/>
      </w:pPr>
      <w:r>
        <w:rPr>
          <w:noProof/>
        </w:rPr>
        <w:drawing>
          <wp:inline distT="0" distB="0" distL="0" distR="0" wp14:anchorId="5413503F" wp14:editId="03FA64B2">
            <wp:extent cx="6858000" cy="1276349"/>
            <wp:effectExtent l="0" t="0" r="0" b="0"/>
            <wp:docPr id="53"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 descr="Image"/>
                    <pic:cNvPicPr>
                      <a:picLocks noChangeAspect="1" noChangeArrowheads="1"/>
                    </pic:cNvPicPr>
                  </pic:nvPicPr>
                  <pic:blipFill>
                    <a:blip r:embed="rId76"/>
                    <a:stretch>
                      <a:fillRect/>
                    </a:stretch>
                  </pic:blipFill>
                  <pic:spPr bwMode="auto">
                    <a:xfrm>
                      <a:off x="0" y="0"/>
                      <a:ext cx="6858000" cy="1276349"/>
                    </a:xfrm>
                    <a:prstGeom prst="rect">
                      <a:avLst/>
                    </a:prstGeom>
                    <a:noFill/>
                    <a:ln>
                      <a:noFill/>
                    </a:ln>
                  </pic:spPr>
                </pic:pic>
              </a:graphicData>
            </a:graphic>
          </wp:inline>
        </w:drawing>
      </w:r>
    </w:p>
    <w:p w14:paraId="6F34D7DE" w14:textId="787EB5AF" w:rsidR="003B7858" w:rsidRDefault="00E16F55" w:rsidP="00140AF2">
      <w:pPr>
        <w:pStyle w:val="Copyright"/>
        <w:tabs>
          <w:tab w:val="clear" w:pos="5760"/>
          <w:tab w:val="center" w:pos="6840"/>
        </w:tabs>
      </w:pPr>
      <w:r>
        <w:t>Text (sts. 1–2): attr. John Fawcett, 1740–1817, alt.; (st. 3): Godfrey Thring, 1823–1903, alt.</w:t>
      </w:r>
      <w:r w:rsidR="00140AF2">
        <w:tab/>
      </w:r>
      <w:r>
        <w:t>Tune: Henry T. Smart, 1813–79</w:t>
      </w:r>
      <w:r w:rsidR="00140AF2">
        <w:tab/>
      </w:r>
      <w:r>
        <w:t>Text and tune: Public domain</w:t>
      </w:r>
    </w:p>
    <w:p w14:paraId="4067EB05" w14:textId="5A20D250" w:rsidR="00E16F55" w:rsidRDefault="00F03C86" w:rsidP="00E16F55">
      <w:pPr>
        <w:pStyle w:val="Caption"/>
      </w:pPr>
      <w:r>
        <w:rPr>
          <w:noProof/>
        </w:rPr>
        <w:drawing>
          <wp:anchor distT="0" distB="0" distL="114300" distR="114300" simplePos="0" relativeHeight="251677696" behindDoc="0" locked="0" layoutInCell="1" allowOverlap="1" wp14:anchorId="624C0319" wp14:editId="75BA1939">
            <wp:simplePos x="0" y="0"/>
            <wp:positionH relativeFrom="margin">
              <wp:posOffset>5379285</wp:posOffset>
            </wp:positionH>
            <wp:positionV relativeFrom="paragraph">
              <wp:posOffset>173936</wp:posOffset>
            </wp:positionV>
            <wp:extent cx="1456871" cy="3109185"/>
            <wp:effectExtent l="0" t="0" r="0" b="0"/>
            <wp:wrapNone/>
            <wp:docPr id="61734795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347950" name="Picture 617347950"/>
                    <pic:cNvPicPr/>
                  </pic:nvPicPr>
                  <pic:blipFill>
                    <a:blip r:embed="rId77" cstate="print">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66272" cy="3129249"/>
                    </a:xfrm>
                    <a:prstGeom prst="rect">
                      <a:avLst/>
                    </a:prstGeom>
                  </pic:spPr>
                </pic:pic>
              </a:graphicData>
            </a:graphic>
            <wp14:sizeRelH relativeFrom="page">
              <wp14:pctWidth>0</wp14:pctWidth>
            </wp14:sizeRelH>
            <wp14:sizeRelV relativeFrom="page">
              <wp14:pctHeight>0</wp14:pctHeight>
            </wp14:sizeRelV>
          </wp:anchor>
        </w:drawing>
      </w:r>
      <w:r w:rsidR="00E16F55">
        <w:t>DISMISSAL</w:t>
      </w:r>
    </w:p>
    <w:p w14:paraId="6DAFF9C7" w14:textId="3D68EC7C" w:rsidR="00E16F55" w:rsidRDefault="00E16F55" w:rsidP="00E16F55">
      <w:pPr>
        <w:pStyle w:val="LSBResponsorial"/>
      </w:pPr>
      <w:r>
        <w:rPr>
          <w:rStyle w:val="LSBSymbol"/>
        </w:rPr>
        <w:t>P</w:t>
      </w:r>
      <w:r>
        <w:tab/>
        <w:t>Go in peace as you serve the Lord.</w:t>
      </w:r>
    </w:p>
    <w:p w14:paraId="57E4AFF1" w14:textId="62CFD4BA" w:rsidR="003B7858" w:rsidRDefault="00E16F55" w:rsidP="00E16F55">
      <w:pPr>
        <w:pStyle w:val="LSBResponsorial"/>
      </w:pPr>
      <w:r>
        <w:rPr>
          <w:rStyle w:val="LSBSymbol"/>
        </w:rPr>
        <w:t>C</w:t>
      </w:r>
      <w:r>
        <w:tab/>
      </w:r>
      <w:r>
        <w:rPr>
          <w:b/>
        </w:rPr>
        <w:t>Thanks be to God! Alleluia, Amen!</w:t>
      </w:r>
    </w:p>
    <w:p w14:paraId="43C3C2B2" w14:textId="54E99F3F" w:rsidR="007B57A4" w:rsidRPr="00140AF2" w:rsidRDefault="00E16F55" w:rsidP="00F010E2">
      <w:pPr>
        <w:pStyle w:val="Caption-Prelude-Postlude"/>
        <w:spacing w:before="3720"/>
      </w:pPr>
      <w:r>
        <w:t>POSTLUDE</w:t>
      </w:r>
      <w:r>
        <w:tab/>
      </w:r>
      <w:r>
        <w:rPr>
          <w:rStyle w:val="Subcaption"/>
          <w:b w:val="0"/>
        </w:rPr>
        <w:t>760 What God Ordains Is Always Good</w:t>
      </w:r>
      <w:r w:rsidR="00140AF2" w:rsidRPr="0017023B">
        <w:rPr>
          <w:noProof/>
          <w:szCs w:val="28"/>
        </w:rPr>
        <mc:AlternateContent>
          <mc:Choice Requires="wps">
            <w:drawing>
              <wp:anchor distT="0" distB="0" distL="0" distR="0" simplePos="0" relativeHeight="251664384" behindDoc="0" locked="0" layoutInCell="1" allowOverlap="1" wp14:anchorId="7E0E380A" wp14:editId="0288CF26">
                <wp:simplePos x="0" y="0"/>
                <wp:positionH relativeFrom="margin">
                  <wp:align>right</wp:align>
                </wp:positionH>
                <wp:positionV relativeFrom="margin">
                  <wp:posOffset>9049824</wp:posOffset>
                </wp:positionV>
                <wp:extent cx="6537960" cy="283464"/>
                <wp:effectExtent l="0" t="0" r="0" b="25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7960" cy="283464"/>
                        </a:xfrm>
                        <a:prstGeom prst="rect">
                          <a:avLst/>
                        </a:prstGeom>
                        <a:noFill/>
                        <a:ln w="9525">
                          <a:noFill/>
                          <a:miter lim="800000"/>
                          <a:headEnd/>
                          <a:tailEnd/>
                        </a:ln>
                      </wps:spPr>
                      <wps:txbx>
                        <w:txbxContent>
                          <w:p w14:paraId="501AEA29" w14:textId="2B657566" w:rsidR="00140AF2" w:rsidRPr="00B6140B" w:rsidRDefault="00140AF2" w:rsidP="00052E55">
                            <w:pPr>
                              <w:pStyle w:val="Breaks"/>
                              <w:jc w:val="both"/>
                              <w:rPr>
                                <w:szCs w:val="12"/>
                              </w:rPr>
                            </w:pPr>
                            <w:r w:rsidRPr="00052E55">
                              <w:rPr>
                                <w:b/>
                                <w:bCs/>
                              </w:rPr>
                              <w:t>ACKNOWLEDGMENTS:</w:t>
                            </w:r>
                            <w:r>
                              <w:t xml:space="preserve"> Divine Service, Setting One from Lutheran Service Book. Unless otherwise indicated, Scripture quotations are from the ESV® Bible (The Holy Bible, English Standard Version®), copyright © 2001 by Crossway, a publishing ministry of Good News Publishers. Used by permission. All rights reserved. Created by Lutheran Service Builder © 2026 Concordia Publishing House.</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E0E380A" id="Text Box 2" o:spid="_x0000_s1027" type="#_x0000_t202" style="position:absolute;margin-left:463.6pt;margin-top:712.6pt;width:514.8pt;height:22.3pt;z-index:251664384;visibility:visible;mso-wrap-style:square;mso-width-percent:0;mso-height-percent:0;mso-wrap-distance-left:0;mso-wrap-distance-top:0;mso-wrap-distance-right:0;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" filled="f" stroked="f">
                <v:textbox inset="0,0,0,0">
                  <w:txbxContent>
                    <w:p w14:paraId="501AEA29" w14:textId="2B657566" w:rsidR="00140AF2" w:rsidRPr="00B6140B" w:rsidRDefault="00140AF2" w:rsidP="00052E55">
                      <w:pPr>
                        <w:pStyle w:val="Breaks"/>
                        <w:jc w:val="both"/>
                        <w:rPr>
                          <w:szCs w:val="12"/>
                        </w:rPr>
                      </w:pPr>
                      <w:r w:rsidRPr="00052E55">
                        <w:rPr>
                          <w:b/>
                          <w:bCs/>
                        </w:rPr>
                        <w:t>ACKNOWLEDGMENTS:</w:t>
                      </w:r>
                      <w:r>
                        <w:t xml:space="preserve"> Divine Service, Setting One from Lutheran Service Book. Unless otherwise indicated, Scripture quotations are from the ESV® Bible (The Holy Bible, English Standard Version®), copyright © 2001 by Crossway, a publishing ministry of Good News Publishers. Used by permission. All rights reserved. Created by Lutheran Service Builder © 2026 Concordia Publishing House.</w:t>
                      </w:r>
                    </w:p>
                  </w:txbxContent>
                </v:textbox>
                <w10:wrap anchorx="margin" anchory="margin"/>
              </v:shape>
            </w:pict>
          </mc:Fallback>
        </mc:AlternateContent>
      </w:r>
    </w:p>
    <w:sectPr w:rsidR="007B57A4" w:rsidRPr="00140AF2" w:rsidSect="00C513A6">
      <w:footerReference w:type="even" r:id="rId78"/>
      <w:footerReference w:type="default" r:id="rId79"/>
      <w:pgSz w:w="12240" w:h="15840" w:orient="landscape" w:code="3"/>
      <w:pgMar w:top="720" w:right="720" w:bottom="720" w:left="720" w:header="0"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0968A" w14:textId="77777777" w:rsidR="004A171E" w:rsidRDefault="004A171E" w:rsidP="00AD384E">
      <w:r>
        <w:separator/>
      </w:r>
    </w:p>
  </w:endnote>
  <w:endnote w:type="continuationSeparator" w:id="0">
    <w:p w14:paraId="6BD6121C" w14:textId="77777777" w:rsidR="004A171E" w:rsidRDefault="004A171E" w:rsidP="00AD3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SBSymbol">
    <w:panose1 w:val="00000500000000000000"/>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945308598"/>
      <w:docPartObj>
        <w:docPartGallery w:val="Page Numbers (Bottom of Page)"/>
        <w:docPartUnique/>
      </w:docPartObj>
    </w:sdtPr>
    <w:sdtEndPr>
      <w:rPr>
        <w:noProof/>
      </w:rPr>
    </w:sdtEndPr>
    <w:sdtContent>
      <w:p w14:paraId="0FF7CB7A" w14:textId="77777777" w:rsidR="00AD384E" w:rsidRPr="00AD384E" w:rsidRDefault="00AD384E">
        <w:pPr>
          <w:pStyle w:val="Footer"/>
          <w:rPr>
            <w:sz w:val="24"/>
            <w:szCs w:val="24"/>
          </w:rPr>
        </w:pPr>
        <w:r w:rsidRPr="00AD384E">
          <w:rPr>
            <w:sz w:val="24"/>
            <w:szCs w:val="24"/>
          </w:rPr>
          <w:fldChar w:fldCharType="begin"/>
        </w:r>
        <w:r w:rsidRPr="00AD384E">
          <w:rPr>
            <w:sz w:val="24"/>
            <w:szCs w:val="24"/>
          </w:rPr>
          <w:instrText xml:space="preserve"> PAGE   \* MERGEFORMAT </w:instrText>
        </w:r>
        <w:r w:rsidRPr="00AD384E">
          <w:rPr>
            <w:sz w:val="24"/>
            <w:szCs w:val="24"/>
          </w:rPr>
          <w:fldChar w:fldCharType="separate"/>
        </w:r>
        <w:r w:rsidRPr="00AD384E">
          <w:rPr>
            <w:noProof/>
            <w:sz w:val="24"/>
            <w:szCs w:val="24"/>
          </w:rPr>
          <w:t>2</w:t>
        </w:r>
        <w:r w:rsidRPr="00AD384E">
          <w:rPr>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140932801"/>
      <w:docPartObj>
        <w:docPartGallery w:val="Page Numbers (Bottom of Page)"/>
        <w:docPartUnique/>
      </w:docPartObj>
    </w:sdtPr>
    <w:sdtEndPr>
      <w:rPr>
        <w:noProof/>
      </w:rPr>
    </w:sdtEndPr>
    <w:sdtContent>
      <w:p w14:paraId="7D8C3C3E" w14:textId="77777777" w:rsidR="00AD384E" w:rsidRPr="00AD384E" w:rsidRDefault="00AD384E" w:rsidP="00AD384E">
        <w:pPr>
          <w:pStyle w:val="Footer"/>
          <w:jc w:val="right"/>
          <w:rPr>
            <w:sz w:val="24"/>
            <w:szCs w:val="24"/>
          </w:rPr>
        </w:pPr>
        <w:r w:rsidRPr="00AD384E">
          <w:rPr>
            <w:sz w:val="24"/>
            <w:szCs w:val="24"/>
          </w:rPr>
          <w:fldChar w:fldCharType="begin"/>
        </w:r>
        <w:r w:rsidRPr="00AD384E">
          <w:rPr>
            <w:sz w:val="24"/>
            <w:szCs w:val="24"/>
          </w:rPr>
          <w:instrText xml:space="preserve"> PAGE   \* MERGEFORMAT </w:instrText>
        </w:r>
        <w:r w:rsidRPr="00AD384E">
          <w:rPr>
            <w:sz w:val="24"/>
            <w:szCs w:val="24"/>
          </w:rPr>
          <w:fldChar w:fldCharType="separate"/>
        </w:r>
        <w:r w:rsidRPr="00AD384E">
          <w:rPr>
            <w:noProof/>
            <w:sz w:val="24"/>
            <w:szCs w:val="24"/>
          </w:rPr>
          <w:t>2</w:t>
        </w:r>
        <w:r w:rsidRPr="00AD384E">
          <w:rPr>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0D244" w14:textId="77777777" w:rsidR="004A171E" w:rsidRDefault="004A171E" w:rsidP="00AD384E">
      <w:r>
        <w:separator/>
      </w:r>
    </w:p>
  </w:footnote>
  <w:footnote w:type="continuationSeparator" w:id="0">
    <w:p w14:paraId="5091D403" w14:textId="77777777" w:rsidR="004A171E" w:rsidRDefault="004A171E" w:rsidP="00AD38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302346"/>
    <w:multiLevelType w:val="hybridMultilevel"/>
    <w:tmpl w:val="CCF43D34"/>
    <w:lvl w:ilvl="0" w:tplc="ADA0807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979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2"/>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evenAndOddHeaders/>
  <w:bookFoldPrint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F15"/>
    <w:rsid w:val="00002358"/>
    <w:rsid w:val="000032FD"/>
    <w:rsid w:val="00022187"/>
    <w:rsid w:val="00066348"/>
    <w:rsid w:val="000809F5"/>
    <w:rsid w:val="00086919"/>
    <w:rsid w:val="00092DCE"/>
    <w:rsid w:val="000A4940"/>
    <w:rsid w:val="000A4C08"/>
    <w:rsid w:val="000A4DD0"/>
    <w:rsid w:val="000B3AF9"/>
    <w:rsid w:val="000C43BF"/>
    <w:rsid w:val="00111C67"/>
    <w:rsid w:val="00120AF4"/>
    <w:rsid w:val="00121164"/>
    <w:rsid w:val="001235C0"/>
    <w:rsid w:val="00140AF2"/>
    <w:rsid w:val="00145659"/>
    <w:rsid w:val="00161970"/>
    <w:rsid w:val="00164F82"/>
    <w:rsid w:val="00165DDC"/>
    <w:rsid w:val="00190CE6"/>
    <w:rsid w:val="00195372"/>
    <w:rsid w:val="001B26BB"/>
    <w:rsid w:val="001C3262"/>
    <w:rsid w:val="001E0FC0"/>
    <w:rsid w:val="001E2944"/>
    <w:rsid w:val="001E2CA2"/>
    <w:rsid w:val="001E444D"/>
    <w:rsid w:val="001F04B6"/>
    <w:rsid w:val="001F7B30"/>
    <w:rsid w:val="00204221"/>
    <w:rsid w:val="002240E6"/>
    <w:rsid w:val="002254D5"/>
    <w:rsid w:val="0023420B"/>
    <w:rsid w:val="00235C1B"/>
    <w:rsid w:val="0024311F"/>
    <w:rsid w:val="002566EC"/>
    <w:rsid w:val="00273012"/>
    <w:rsid w:val="00281D42"/>
    <w:rsid w:val="002878D9"/>
    <w:rsid w:val="00294970"/>
    <w:rsid w:val="00295C53"/>
    <w:rsid w:val="00296356"/>
    <w:rsid w:val="002A647B"/>
    <w:rsid w:val="002A7202"/>
    <w:rsid w:val="002B21D6"/>
    <w:rsid w:val="002B5E40"/>
    <w:rsid w:val="002B64DE"/>
    <w:rsid w:val="002E641D"/>
    <w:rsid w:val="002F18EB"/>
    <w:rsid w:val="002F43BA"/>
    <w:rsid w:val="002F6CAB"/>
    <w:rsid w:val="003016B5"/>
    <w:rsid w:val="00303985"/>
    <w:rsid w:val="00306AF3"/>
    <w:rsid w:val="003121A4"/>
    <w:rsid w:val="00323DFA"/>
    <w:rsid w:val="0033345E"/>
    <w:rsid w:val="0033459E"/>
    <w:rsid w:val="00335C84"/>
    <w:rsid w:val="00336ACB"/>
    <w:rsid w:val="003472DC"/>
    <w:rsid w:val="00347F15"/>
    <w:rsid w:val="00350367"/>
    <w:rsid w:val="003638D5"/>
    <w:rsid w:val="00365F01"/>
    <w:rsid w:val="003A76CE"/>
    <w:rsid w:val="003B09A1"/>
    <w:rsid w:val="003B2FEF"/>
    <w:rsid w:val="003B3DBC"/>
    <w:rsid w:val="003B7858"/>
    <w:rsid w:val="003C2A87"/>
    <w:rsid w:val="003C62FE"/>
    <w:rsid w:val="00400566"/>
    <w:rsid w:val="0041520B"/>
    <w:rsid w:val="0042469A"/>
    <w:rsid w:val="00434E7E"/>
    <w:rsid w:val="00436018"/>
    <w:rsid w:val="004427EF"/>
    <w:rsid w:val="0045318C"/>
    <w:rsid w:val="00470C91"/>
    <w:rsid w:val="004727C5"/>
    <w:rsid w:val="004868DA"/>
    <w:rsid w:val="0049278A"/>
    <w:rsid w:val="00497DA4"/>
    <w:rsid w:val="004A171E"/>
    <w:rsid w:val="004A1DBA"/>
    <w:rsid w:val="004C1E7F"/>
    <w:rsid w:val="004D45FF"/>
    <w:rsid w:val="004E3E9F"/>
    <w:rsid w:val="004F0647"/>
    <w:rsid w:val="004F3036"/>
    <w:rsid w:val="004F3A56"/>
    <w:rsid w:val="004F5956"/>
    <w:rsid w:val="005017F4"/>
    <w:rsid w:val="00524BBC"/>
    <w:rsid w:val="00537CE4"/>
    <w:rsid w:val="0054410C"/>
    <w:rsid w:val="0054753D"/>
    <w:rsid w:val="005552C0"/>
    <w:rsid w:val="005553D7"/>
    <w:rsid w:val="00563E30"/>
    <w:rsid w:val="00565D43"/>
    <w:rsid w:val="00565E47"/>
    <w:rsid w:val="005926F9"/>
    <w:rsid w:val="0059524B"/>
    <w:rsid w:val="005953EC"/>
    <w:rsid w:val="005A7DD8"/>
    <w:rsid w:val="005D4799"/>
    <w:rsid w:val="005F503E"/>
    <w:rsid w:val="00606C22"/>
    <w:rsid w:val="00623285"/>
    <w:rsid w:val="006258EF"/>
    <w:rsid w:val="006328C1"/>
    <w:rsid w:val="006369E5"/>
    <w:rsid w:val="00636FC1"/>
    <w:rsid w:val="006671C8"/>
    <w:rsid w:val="00670EE3"/>
    <w:rsid w:val="006B3D33"/>
    <w:rsid w:val="006B63B6"/>
    <w:rsid w:val="006D7D6F"/>
    <w:rsid w:val="006F234A"/>
    <w:rsid w:val="007200AF"/>
    <w:rsid w:val="007331BF"/>
    <w:rsid w:val="00753617"/>
    <w:rsid w:val="007620FD"/>
    <w:rsid w:val="00762F35"/>
    <w:rsid w:val="0078152B"/>
    <w:rsid w:val="00783159"/>
    <w:rsid w:val="00792CE6"/>
    <w:rsid w:val="00793280"/>
    <w:rsid w:val="0079416F"/>
    <w:rsid w:val="00794FCA"/>
    <w:rsid w:val="00795732"/>
    <w:rsid w:val="00796218"/>
    <w:rsid w:val="007A0029"/>
    <w:rsid w:val="007A1735"/>
    <w:rsid w:val="007A7DE6"/>
    <w:rsid w:val="007B57A4"/>
    <w:rsid w:val="007B582B"/>
    <w:rsid w:val="007B5921"/>
    <w:rsid w:val="007B6D9B"/>
    <w:rsid w:val="007C04F0"/>
    <w:rsid w:val="007D3F78"/>
    <w:rsid w:val="007D46EB"/>
    <w:rsid w:val="007D5040"/>
    <w:rsid w:val="007E0B12"/>
    <w:rsid w:val="007F1E1A"/>
    <w:rsid w:val="007F2F79"/>
    <w:rsid w:val="00802E81"/>
    <w:rsid w:val="00814360"/>
    <w:rsid w:val="00817736"/>
    <w:rsid w:val="008268F0"/>
    <w:rsid w:val="008518BB"/>
    <w:rsid w:val="00852ED1"/>
    <w:rsid w:val="00856D5E"/>
    <w:rsid w:val="00872F11"/>
    <w:rsid w:val="00874F3A"/>
    <w:rsid w:val="00880523"/>
    <w:rsid w:val="008A6CA9"/>
    <w:rsid w:val="008B0069"/>
    <w:rsid w:val="008B4C63"/>
    <w:rsid w:val="008D5895"/>
    <w:rsid w:val="008E27EB"/>
    <w:rsid w:val="008F0938"/>
    <w:rsid w:val="00917025"/>
    <w:rsid w:val="0092007D"/>
    <w:rsid w:val="0093056B"/>
    <w:rsid w:val="00932AC2"/>
    <w:rsid w:val="0093331E"/>
    <w:rsid w:val="009528B3"/>
    <w:rsid w:val="00962BFB"/>
    <w:rsid w:val="0097181A"/>
    <w:rsid w:val="00973DA1"/>
    <w:rsid w:val="00975A60"/>
    <w:rsid w:val="00981FB3"/>
    <w:rsid w:val="009861F0"/>
    <w:rsid w:val="00991066"/>
    <w:rsid w:val="00994D6A"/>
    <w:rsid w:val="009B0299"/>
    <w:rsid w:val="009C7896"/>
    <w:rsid w:val="009D4536"/>
    <w:rsid w:val="009D6C30"/>
    <w:rsid w:val="009E12B7"/>
    <w:rsid w:val="009E7594"/>
    <w:rsid w:val="00A11F3E"/>
    <w:rsid w:val="00A229A0"/>
    <w:rsid w:val="00A3185F"/>
    <w:rsid w:val="00A36E93"/>
    <w:rsid w:val="00A406A8"/>
    <w:rsid w:val="00A54035"/>
    <w:rsid w:val="00A61B38"/>
    <w:rsid w:val="00A62376"/>
    <w:rsid w:val="00A62C2A"/>
    <w:rsid w:val="00A63A7A"/>
    <w:rsid w:val="00A67E30"/>
    <w:rsid w:val="00A71836"/>
    <w:rsid w:val="00A86F1E"/>
    <w:rsid w:val="00A87E78"/>
    <w:rsid w:val="00AA7938"/>
    <w:rsid w:val="00AC4F63"/>
    <w:rsid w:val="00AD2F0A"/>
    <w:rsid w:val="00AD33F9"/>
    <w:rsid w:val="00AD36F2"/>
    <w:rsid w:val="00AD384E"/>
    <w:rsid w:val="00AD6016"/>
    <w:rsid w:val="00AD6E23"/>
    <w:rsid w:val="00AE01D3"/>
    <w:rsid w:val="00AE020F"/>
    <w:rsid w:val="00AE101F"/>
    <w:rsid w:val="00AE37E0"/>
    <w:rsid w:val="00AE4536"/>
    <w:rsid w:val="00AF45B2"/>
    <w:rsid w:val="00AF6FF3"/>
    <w:rsid w:val="00B152FE"/>
    <w:rsid w:val="00B25798"/>
    <w:rsid w:val="00B2622E"/>
    <w:rsid w:val="00B32828"/>
    <w:rsid w:val="00B33158"/>
    <w:rsid w:val="00B354AA"/>
    <w:rsid w:val="00B43BA3"/>
    <w:rsid w:val="00B53C04"/>
    <w:rsid w:val="00B579D0"/>
    <w:rsid w:val="00B9681A"/>
    <w:rsid w:val="00BB6809"/>
    <w:rsid w:val="00BC0A77"/>
    <w:rsid w:val="00BE0492"/>
    <w:rsid w:val="00BF0134"/>
    <w:rsid w:val="00C0186C"/>
    <w:rsid w:val="00C10FF7"/>
    <w:rsid w:val="00C113A0"/>
    <w:rsid w:val="00C214AD"/>
    <w:rsid w:val="00C2150C"/>
    <w:rsid w:val="00C2449B"/>
    <w:rsid w:val="00C268F8"/>
    <w:rsid w:val="00C33513"/>
    <w:rsid w:val="00C469BB"/>
    <w:rsid w:val="00C4714D"/>
    <w:rsid w:val="00C513A6"/>
    <w:rsid w:val="00C518EB"/>
    <w:rsid w:val="00C60B11"/>
    <w:rsid w:val="00C663D9"/>
    <w:rsid w:val="00C669BA"/>
    <w:rsid w:val="00C83444"/>
    <w:rsid w:val="00C93485"/>
    <w:rsid w:val="00CA29EC"/>
    <w:rsid w:val="00CA603C"/>
    <w:rsid w:val="00CB1B07"/>
    <w:rsid w:val="00CB4A4E"/>
    <w:rsid w:val="00CD09A7"/>
    <w:rsid w:val="00CF0F07"/>
    <w:rsid w:val="00CF5212"/>
    <w:rsid w:val="00CF6758"/>
    <w:rsid w:val="00D10ECC"/>
    <w:rsid w:val="00D149CE"/>
    <w:rsid w:val="00D1592E"/>
    <w:rsid w:val="00D34D19"/>
    <w:rsid w:val="00D37D47"/>
    <w:rsid w:val="00D45946"/>
    <w:rsid w:val="00D5112E"/>
    <w:rsid w:val="00D65254"/>
    <w:rsid w:val="00D874FB"/>
    <w:rsid w:val="00D900D1"/>
    <w:rsid w:val="00D91AAB"/>
    <w:rsid w:val="00D93D22"/>
    <w:rsid w:val="00DA00AC"/>
    <w:rsid w:val="00DA21D3"/>
    <w:rsid w:val="00DB22C6"/>
    <w:rsid w:val="00DB2EAD"/>
    <w:rsid w:val="00DD2DE6"/>
    <w:rsid w:val="00E01C51"/>
    <w:rsid w:val="00E04F0E"/>
    <w:rsid w:val="00E125B0"/>
    <w:rsid w:val="00E16F55"/>
    <w:rsid w:val="00E21420"/>
    <w:rsid w:val="00E34855"/>
    <w:rsid w:val="00E36268"/>
    <w:rsid w:val="00E37FF5"/>
    <w:rsid w:val="00E4009D"/>
    <w:rsid w:val="00E4182C"/>
    <w:rsid w:val="00E56998"/>
    <w:rsid w:val="00E63179"/>
    <w:rsid w:val="00E66291"/>
    <w:rsid w:val="00E70B17"/>
    <w:rsid w:val="00E905D4"/>
    <w:rsid w:val="00E90FC5"/>
    <w:rsid w:val="00E953C8"/>
    <w:rsid w:val="00EA218C"/>
    <w:rsid w:val="00EC2021"/>
    <w:rsid w:val="00ED1E80"/>
    <w:rsid w:val="00ED49C5"/>
    <w:rsid w:val="00F010E2"/>
    <w:rsid w:val="00F0172A"/>
    <w:rsid w:val="00F03C86"/>
    <w:rsid w:val="00F13C03"/>
    <w:rsid w:val="00F1777B"/>
    <w:rsid w:val="00F206D3"/>
    <w:rsid w:val="00F23423"/>
    <w:rsid w:val="00F26B8B"/>
    <w:rsid w:val="00F27C93"/>
    <w:rsid w:val="00F311C5"/>
    <w:rsid w:val="00F355B1"/>
    <w:rsid w:val="00F47792"/>
    <w:rsid w:val="00F5215A"/>
    <w:rsid w:val="00F567BB"/>
    <w:rsid w:val="00F6028C"/>
    <w:rsid w:val="00F65F00"/>
    <w:rsid w:val="00F6742A"/>
    <w:rsid w:val="00F773D8"/>
    <w:rsid w:val="00F84C76"/>
    <w:rsid w:val="00F850A1"/>
    <w:rsid w:val="00F853EE"/>
    <w:rsid w:val="00F9307F"/>
    <w:rsid w:val="00F94499"/>
    <w:rsid w:val="00F958C0"/>
    <w:rsid w:val="00F95FB1"/>
    <w:rsid w:val="00FC21BF"/>
    <w:rsid w:val="00FC60B8"/>
    <w:rsid w:val="00FD145B"/>
    <w:rsid w:val="00FE3569"/>
    <w:rsid w:val="00FF3921"/>
    <w:rsid w:val="00FF75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D0C6F"/>
  <w15:docId w15:val="{18615645-65CF-43D1-8E66-7F1D6E32A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20" w:lineRule="exact"/>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158"/>
    <w:pPr>
      <w:spacing w:line="240" w:lineRule="auto"/>
      <w:jc w:val="left"/>
    </w:pPr>
    <w:rPr>
      <w:rFonts w:ascii="Arial" w:hAnsi="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D384E"/>
    <w:pPr>
      <w:tabs>
        <w:tab w:val="center" w:pos="4680"/>
        <w:tab w:val="right" w:pos="9360"/>
      </w:tabs>
      <w:jc w:val="both"/>
    </w:pPr>
    <w:rPr>
      <w:sz w:val="28"/>
    </w:rPr>
  </w:style>
  <w:style w:type="character" w:customStyle="1" w:styleId="FooterChar">
    <w:name w:val="Footer Char"/>
    <w:basedOn w:val="DefaultParagraphFont"/>
    <w:link w:val="Footer"/>
    <w:uiPriority w:val="99"/>
    <w:rsid w:val="00AD384E"/>
    <w:rPr>
      <w:rFonts w:ascii="Arial" w:hAnsi="Arial"/>
      <w:sz w:val="28"/>
    </w:rPr>
  </w:style>
  <w:style w:type="paragraph" w:customStyle="1" w:styleId="Heading">
    <w:name w:val="Heading"/>
    <w:qFormat/>
    <w:rsid w:val="003016B5"/>
    <w:pPr>
      <w:spacing w:line="240" w:lineRule="auto"/>
      <w:jc w:val="center"/>
    </w:pPr>
    <w:rPr>
      <w:rFonts w:ascii="Arial" w:eastAsia="Times New Roman" w:hAnsi="Arial" w:cs="Times New Roman"/>
      <w:b/>
      <w:color w:val="000000"/>
      <w:sz w:val="36"/>
      <w:szCs w:val="20"/>
    </w:rPr>
  </w:style>
  <w:style w:type="paragraph" w:customStyle="1" w:styleId="Body">
    <w:name w:val="Body"/>
    <w:qFormat/>
    <w:rsid w:val="008A6CA9"/>
    <w:pPr>
      <w:spacing w:line="252" w:lineRule="auto"/>
    </w:pPr>
    <w:rPr>
      <w:rFonts w:ascii="Arial" w:eastAsia="Times New Roman" w:hAnsi="Arial" w:cs="Times New Roman"/>
      <w:color w:val="000000"/>
      <w:sz w:val="28"/>
      <w:szCs w:val="20"/>
    </w:rPr>
  </w:style>
  <w:style w:type="paragraph" w:styleId="Caption">
    <w:name w:val="caption"/>
    <w:qFormat/>
    <w:rsid w:val="003016B5"/>
    <w:pPr>
      <w:keepNext/>
      <w:tabs>
        <w:tab w:val="right" w:pos="10800"/>
      </w:tabs>
      <w:spacing w:before="360" w:line="240" w:lineRule="auto"/>
      <w:jc w:val="left"/>
    </w:pPr>
    <w:rPr>
      <w:rFonts w:ascii="Arial" w:eastAsia="Times New Roman" w:hAnsi="Arial" w:cs="Times New Roman"/>
      <w:b/>
      <w:color w:val="000000"/>
      <w:sz w:val="32"/>
      <w:szCs w:val="20"/>
    </w:rPr>
  </w:style>
  <w:style w:type="paragraph" w:customStyle="1" w:styleId="Copyright">
    <w:name w:val="Copyright"/>
    <w:qFormat/>
    <w:rsid w:val="00296356"/>
    <w:pPr>
      <w:tabs>
        <w:tab w:val="center" w:pos="5760"/>
        <w:tab w:val="right" w:pos="10800"/>
      </w:tabs>
      <w:spacing w:before="120" w:line="240" w:lineRule="auto"/>
      <w:jc w:val="left"/>
    </w:pPr>
    <w:rPr>
      <w:rFonts w:ascii="Arial" w:eastAsia="Times New Roman" w:hAnsi="Arial" w:cs="Times New Roman"/>
      <w:color w:val="000000"/>
      <w:sz w:val="12"/>
      <w:szCs w:val="20"/>
    </w:rPr>
  </w:style>
  <w:style w:type="paragraph" w:customStyle="1" w:styleId="Image">
    <w:name w:val="Image"/>
    <w:basedOn w:val="Body"/>
    <w:qFormat/>
    <w:rsid w:val="00086919"/>
    <w:pPr>
      <w:keepLines/>
      <w:spacing w:line="240" w:lineRule="auto"/>
      <w:jc w:val="center"/>
    </w:pPr>
    <w:rPr>
      <w:sz w:val="16"/>
    </w:rPr>
  </w:style>
  <w:style w:type="paragraph" w:customStyle="1" w:styleId="Acknowledgments">
    <w:name w:val="Acknowledgments"/>
    <w:basedOn w:val="Body"/>
    <w:qFormat/>
    <w:rsid w:val="00086919"/>
    <w:pPr>
      <w:tabs>
        <w:tab w:val="right" w:pos="10800"/>
      </w:tabs>
      <w:spacing w:line="240" w:lineRule="auto"/>
      <w:ind w:left="562" w:hanging="562"/>
    </w:pPr>
    <w:rPr>
      <w:b/>
      <w:sz w:val="12"/>
    </w:rPr>
  </w:style>
  <w:style w:type="paragraph" w:customStyle="1" w:styleId="Poetry">
    <w:name w:val="Poetry"/>
    <w:basedOn w:val="Body"/>
    <w:qFormat/>
    <w:rsid w:val="0041520B"/>
    <w:pPr>
      <w:spacing w:before="60"/>
      <w:ind w:left="1080" w:hanging="360"/>
    </w:pPr>
  </w:style>
  <w:style w:type="paragraph" w:customStyle="1" w:styleId="PoetryMixed">
    <w:name w:val="Poetry Mixed"/>
    <w:basedOn w:val="Body"/>
    <w:qFormat/>
    <w:rsid w:val="0041520B"/>
    <w:pPr>
      <w:spacing w:before="60"/>
      <w:ind w:left="1080" w:hanging="360"/>
    </w:pPr>
  </w:style>
  <w:style w:type="paragraph" w:customStyle="1" w:styleId="LSBResponsorial">
    <w:name w:val="LSB Responsorial"/>
    <w:basedOn w:val="Body"/>
    <w:qFormat/>
    <w:rsid w:val="003016B5"/>
    <w:pPr>
      <w:ind w:left="562" w:hanging="562"/>
    </w:pPr>
  </w:style>
  <w:style w:type="paragraph" w:customStyle="1" w:styleId="LSBResponsorialContinued">
    <w:name w:val="LSB Responsorial Continued"/>
    <w:basedOn w:val="LSBResponsorial"/>
    <w:qFormat/>
    <w:rsid w:val="007B57A4"/>
    <w:pPr>
      <w:tabs>
        <w:tab w:val="left" w:pos="1080"/>
      </w:tabs>
      <w:spacing w:before="60"/>
      <w:ind w:firstLine="0"/>
    </w:pPr>
  </w:style>
  <w:style w:type="character" w:customStyle="1" w:styleId="DivineName">
    <w:name w:val="Divine Name"/>
    <w:qFormat/>
    <w:rsid w:val="009C7896"/>
    <w:rPr>
      <w:smallCaps/>
    </w:rPr>
  </w:style>
  <w:style w:type="character" w:customStyle="1" w:styleId="LSBSymbol">
    <w:name w:val="LSB Symbol"/>
    <w:qFormat/>
    <w:rsid w:val="009C7896"/>
    <w:rPr>
      <w:rFonts w:ascii="LSBSymbol" w:hAnsi="LSBSymbol"/>
      <w:b w:val="0"/>
      <w:i w:val="0"/>
    </w:rPr>
  </w:style>
  <w:style w:type="character" w:customStyle="1" w:styleId="VerseNumber">
    <w:name w:val="Verse Number"/>
    <w:qFormat/>
    <w:rsid w:val="009C7896"/>
    <w:rPr>
      <w:vertAlign w:val="superscript"/>
    </w:rPr>
  </w:style>
  <w:style w:type="character" w:customStyle="1" w:styleId="DecisionField">
    <w:name w:val="Decision Field"/>
    <w:qFormat/>
    <w:rsid w:val="009C7896"/>
    <w:rPr>
      <w:i/>
      <w:u w:val="single"/>
    </w:rPr>
  </w:style>
  <w:style w:type="character" w:customStyle="1" w:styleId="Subcaption">
    <w:name w:val="Subcaption"/>
    <w:qFormat/>
    <w:rsid w:val="00F27C93"/>
    <w:rPr>
      <w:rFonts w:ascii="Arial Narrow" w:hAnsi="Arial Narrow"/>
      <w:bCs/>
      <w:i/>
      <w:caps w:val="0"/>
      <w:smallCaps w:val="0"/>
      <w:strike w:val="0"/>
      <w:dstrike w:val="0"/>
      <w:vanish w:val="0"/>
      <w:color w:val="auto"/>
      <w:sz w:val="24"/>
      <w:u w:val="none"/>
      <w:vertAlign w:val="baseline"/>
    </w:rPr>
  </w:style>
  <w:style w:type="paragraph" w:customStyle="1" w:styleId="Breaks">
    <w:name w:val="Breaks"/>
    <w:basedOn w:val="Normal"/>
    <w:qFormat/>
    <w:rsid w:val="00086919"/>
    <w:rPr>
      <w:sz w:val="12"/>
    </w:rPr>
  </w:style>
  <w:style w:type="paragraph" w:customStyle="1" w:styleId="LSBResponsorial6pt">
    <w:name w:val="LSB Responsorial +6 pt"/>
    <w:basedOn w:val="LSBResponsorial"/>
    <w:qFormat/>
    <w:rsid w:val="00434E7E"/>
    <w:pPr>
      <w:spacing w:before="120"/>
    </w:pPr>
  </w:style>
  <w:style w:type="paragraph" w:customStyle="1" w:styleId="Caption-NoSpaceAbove">
    <w:name w:val="Caption - No Space Above"/>
    <w:basedOn w:val="Caption"/>
    <w:qFormat/>
    <w:rsid w:val="00762F35"/>
    <w:pPr>
      <w:spacing w:before="0"/>
    </w:pPr>
  </w:style>
  <w:style w:type="paragraph" w:customStyle="1" w:styleId="Caption-DoubleSpaceAbove">
    <w:name w:val="Caption - Double Space Above"/>
    <w:basedOn w:val="Caption"/>
    <w:qFormat/>
    <w:rsid w:val="00D93D22"/>
    <w:pPr>
      <w:spacing w:before="720"/>
    </w:pPr>
  </w:style>
  <w:style w:type="paragraph" w:customStyle="1" w:styleId="Copyright2a">
    <w:name w:val="Copyright 2a"/>
    <w:basedOn w:val="Copyright"/>
    <w:qFormat/>
    <w:rsid w:val="004F5956"/>
    <w:pPr>
      <w:tabs>
        <w:tab w:val="clear" w:pos="5760"/>
      </w:tabs>
    </w:pPr>
  </w:style>
  <w:style w:type="paragraph" w:customStyle="1" w:styleId="Copyright2b">
    <w:name w:val="Copyright 2b"/>
    <w:basedOn w:val="Copyright2a"/>
    <w:qFormat/>
    <w:rsid w:val="004F5956"/>
    <w:pPr>
      <w:spacing w:before="0"/>
    </w:pPr>
  </w:style>
  <w:style w:type="paragraph" w:styleId="Subtitle">
    <w:name w:val="Subtitle"/>
    <w:basedOn w:val="Normal"/>
    <w:next w:val="Normal"/>
    <w:link w:val="SubtitleChar"/>
    <w:uiPriority w:val="11"/>
    <w:qFormat/>
    <w:rsid w:val="00CF5212"/>
    <w:pPr>
      <w:numPr>
        <w:ilvl w:val="1"/>
      </w:numPr>
      <w:tabs>
        <w:tab w:val="center" w:pos="5400"/>
        <w:tab w:val="right" w:pos="10800"/>
      </w:tabs>
      <w:spacing w:before="120" w:after="120"/>
    </w:pPr>
    <w:rPr>
      <w:rFonts w:ascii="Arial Narrow" w:eastAsia="Times New Roman" w:hAnsi="Arial Narrow"/>
      <w:i/>
      <w:spacing w:val="15"/>
      <w:sz w:val="24"/>
    </w:rPr>
  </w:style>
  <w:style w:type="character" w:customStyle="1" w:styleId="SubtitleChar">
    <w:name w:val="Subtitle Char"/>
    <w:basedOn w:val="DefaultParagraphFont"/>
    <w:link w:val="Subtitle"/>
    <w:uiPriority w:val="11"/>
    <w:rsid w:val="00CF5212"/>
    <w:rPr>
      <w:rFonts w:ascii="Arial Narrow" w:eastAsia="Times New Roman" w:hAnsi="Arial Narrow"/>
      <w:i/>
      <w:spacing w:val="15"/>
      <w:sz w:val="24"/>
    </w:rPr>
  </w:style>
  <w:style w:type="paragraph" w:customStyle="1" w:styleId="Congregation">
    <w:name w:val="Congregation"/>
    <w:basedOn w:val="Normal"/>
    <w:qFormat/>
    <w:rsid w:val="007F2F79"/>
    <w:pPr>
      <w:tabs>
        <w:tab w:val="left" w:pos="547"/>
      </w:tabs>
      <w:spacing w:after="120" w:line="276" w:lineRule="auto"/>
      <w:ind w:left="547" w:hanging="547"/>
      <w:jc w:val="both"/>
    </w:pPr>
    <w:rPr>
      <w:b/>
      <w:sz w:val="28"/>
    </w:rPr>
  </w:style>
  <w:style w:type="paragraph" w:customStyle="1" w:styleId="Congregation2">
    <w:name w:val="Congregation2"/>
    <w:basedOn w:val="Congregation"/>
    <w:qFormat/>
    <w:rsid w:val="007F2F79"/>
    <w:pPr>
      <w:ind w:firstLine="0"/>
    </w:pPr>
  </w:style>
  <w:style w:type="paragraph" w:customStyle="1" w:styleId="LSBRespornsorialContinued-VerseQuote">
    <w:name w:val="LSB Respornsorial Continued-Verse Quote"/>
    <w:basedOn w:val="LSBResponsorialContinued"/>
    <w:qFormat/>
    <w:rsid w:val="00C93485"/>
    <w:pPr>
      <w:tabs>
        <w:tab w:val="left" w:pos="1440"/>
        <w:tab w:val="left" w:pos="1800"/>
        <w:tab w:val="left" w:pos="2160"/>
      </w:tabs>
      <w:spacing w:before="0" w:line="240" w:lineRule="auto"/>
      <w:ind w:left="1123"/>
    </w:pPr>
    <w:rPr>
      <w:i/>
    </w:rPr>
  </w:style>
  <w:style w:type="paragraph" w:customStyle="1" w:styleId="Caption-Prelude-Postlude">
    <w:name w:val="Caption - Prelude-Postlude"/>
    <w:basedOn w:val="Caption"/>
    <w:qFormat/>
    <w:rsid w:val="00802E81"/>
    <w:pPr>
      <w:spacing w:before="0"/>
    </w:pPr>
    <w:rPr>
      <w:sz w:val="28"/>
    </w:rPr>
  </w:style>
  <w:style w:type="paragraph" w:customStyle="1" w:styleId="Subcaption-Prelude-Postlude">
    <w:name w:val="Subcaption - Prelude-Postlude"/>
    <w:basedOn w:val="Caption-Prelude-Postlude"/>
    <w:qFormat/>
    <w:rsid w:val="00802E81"/>
    <w:rPr>
      <w:b w:val="0"/>
      <w:i/>
      <w:sz w:val="18"/>
    </w:rPr>
  </w:style>
  <w:style w:type="paragraph" w:customStyle="1" w:styleId="NumberedStanza">
    <w:name w:val="Numbered Stanza"/>
    <w:basedOn w:val="Body"/>
    <w:qFormat/>
    <w:rsid w:val="00CF0F07"/>
    <w:pPr>
      <w:tabs>
        <w:tab w:val="left" w:pos="559"/>
        <w:tab w:val="left" w:pos="839"/>
        <w:tab w:val="left" w:pos="1119"/>
        <w:tab w:val="left" w:pos="1399"/>
        <w:tab w:val="left" w:pos="1679"/>
        <w:tab w:val="left" w:pos="1959"/>
        <w:tab w:val="left" w:pos="2239"/>
        <w:tab w:val="left" w:pos="2519"/>
        <w:tab w:val="left" w:pos="2799"/>
        <w:tab w:val="left" w:pos="3079"/>
      </w:tabs>
      <w:ind w:left="559" w:hanging="559"/>
      <w:jc w:val="left"/>
    </w:pPr>
  </w:style>
  <w:style w:type="paragraph" w:customStyle="1" w:styleId="PsalmAcrosticTitle">
    <w:name w:val="Psalm Acrostic Title"/>
    <w:basedOn w:val="Body"/>
    <w:qFormat/>
    <w:rsid w:val="00CF0F07"/>
    <w:pPr>
      <w:keepNext/>
      <w:tabs>
        <w:tab w:val="left" w:pos="279"/>
        <w:tab w:val="left" w:pos="559"/>
        <w:tab w:val="left" w:pos="839"/>
        <w:tab w:val="left" w:pos="1119"/>
        <w:tab w:val="left" w:pos="1399"/>
        <w:tab w:val="left" w:pos="1679"/>
        <w:tab w:val="left" w:pos="1959"/>
        <w:tab w:val="left" w:pos="2239"/>
        <w:tab w:val="left" w:pos="2519"/>
        <w:tab w:val="left" w:pos="2799"/>
        <w:tab w:val="left" w:pos="3079"/>
      </w:tabs>
    </w:pPr>
    <w:rPr>
      <w:smallCaps/>
    </w:rPr>
  </w:style>
  <w:style w:type="character" w:customStyle="1" w:styleId="StanzaNumber">
    <w:name w:val="Stanza Number"/>
    <w:qFormat/>
    <w:rsid w:val="00CF0F07"/>
  </w:style>
  <w:style w:type="paragraph" w:customStyle="1" w:styleId="LSBRespornsorialContinued-Verse">
    <w:name w:val="LSB Respornsorial Continued-Verse"/>
    <w:basedOn w:val="LSBResponsorialContinued"/>
    <w:qFormat/>
    <w:rsid w:val="00CF0F07"/>
    <w:pPr>
      <w:tabs>
        <w:tab w:val="left" w:pos="1800"/>
      </w:tabs>
      <w:spacing w:before="0" w:line="240" w:lineRule="auto"/>
    </w:pPr>
  </w:style>
  <w:style w:type="table" w:styleId="TableGrid">
    <w:name w:val="Table Grid"/>
    <w:basedOn w:val="TableNormal"/>
    <w:uiPriority w:val="59"/>
    <w:rsid w:val="007D3F7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xologicalNumberedStanza">
    <w:name w:val="Doxological Numbered Stanza"/>
    <w:basedOn w:val="NumberedStanza"/>
    <w:qFormat/>
    <w:rsid w:val="00E16F55"/>
    <w:pPr>
      <w:tabs>
        <w:tab w:val="left" w:pos="0"/>
      </w:tabs>
      <w:ind w:hanging="83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jpeg"/><Relationship Id="rId63" Type="http://schemas.openxmlformats.org/officeDocument/2006/relationships/image" Target="media/image56.png"/><Relationship Id="rId68" Type="http://schemas.openxmlformats.org/officeDocument/2006/relationships/image" Target="media/image61.png"/><Relationship Id="rId16" Type="http://schemas.openxmlformats.org/officeDocument/2006/relationships/image" Target="media/image9.jpe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jpe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jpeg"/><Relationship Id="rId8" Type="http://schemas.openxmlformats.org/officeDocument/2006/relationships/image" Target="media/image1.jpeg"/><Relationship Id="rId51" Type="http://schemas.openxmlformats.org/officeDocument/2006/relationships/image" Target="media/image44.png"/><Relationship Id="rId72" Type="http://schemas.openxmlformats.org/officeDocument/2006/relationships/image" Target="media/image65.jpeg"/><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jpeg"/><Relationship Id="rId59" Type="http://schemas.openxmlformats.org/officeDocument/2006/relationships/image" Target="media/image52.png"/><Relationship Id="rId67" Type="http://schemas.openxmlformats.org/officeDocument/2006/relationships/image" Target="media/image60.jpe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jpeg"/><Relationship Id="rId70" Type="http://schemas.openxmlformats.org/officeDocument/2006/relationships/image" Target="media/image63.png"/><Relationship Id="rId75" Type="http://schemas.openxmlformats.org/officeDocument/2006/relationships/image" Target="media/image6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jpe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footer" Target="footer1.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jpe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7" Type="http://schemas.openxmlformats.org/officeDocument/2006/relationships/endnotes" Target="endnotes.xml"/><Relationship Id="rId71" Type="http://schemas.openxmlformats.org/officeDocument/2006/relationships/image" Target="media/image64.pn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lla\OneDrive\Documents\Custom%20Office%20Templates\Bulletin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35CBB-95F0-44C7-AA0D-9775DEBFB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Bulletins</Template>
  <TotalTime>98</TotalTime>
  <Pages>20</Pages>
  <Words>3097</Words>
  <Characters>17657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Concordia Publishing House</Company>
  <LinksUpToDate>false</LinksUpToDate>
  <CharactersWithSpaces>20713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 Lovel Larmi</dc:creator>
  <cp:lastModifiedBy>Lisa Larmi</cp:lastModifiedBy>
  <cp:revision>73</cp:revision>
  <cp:lastPrinted>2021-11-05T17:42:00Z</cp:lastPrinted>
  <dcterms:created xsi:type="dcterms:W3CDTF">2026-07-01T01:30:00Z</dcterms:created>
  <dcterms:modified xsi:type="dcterms:W3CDTF">2026-07-21T23:58:00Z</dcterms:modified>
</cp:coreProperties>
</file>